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8D024" w14:textId="5EA1644D" w:rsidR="005E72B2" w:rsidRDefault="00ED11A1" w:rsidP="00EB3A79">
      <w:pPr>
        <w:pStyle w:val="Heading1"/>
        <w:spacing w:line="360" w:lineRule="auto"/>
        <w:sectPr w:rsidR="005E72B2" w:rsidSect="009C23D8">
          <w:headerReference w:type="even" r:id="rId11"/>
          <w:headerReference w:type="default" r:id="rId12"/>
          <w:footerReference w:type="even" r:id="rId13"/>
          <w:footerReference w:type="default" r:id="rId14"/>
          <w:headerReference w:type="first" r:id="rId15"/>
          <w:footerReference w:type="first" r:id="rId16"/>
          <w:pgSz w:w="12240" w:h="15840"/>
          <w:pgMar w:top="1557" w:right="1080" w:bottom="1287" w:left="1080" w:header="0" w:footer="720" w:gutter="0"/>
          <w:cols w:space="720"/>
          <w:titlePg/>
          <w:docGrid w:linePitch="360"/>
        </w:sectPr>
      </w:pPr>
      <w:sdt>
        <w:sdtPr>
          <w:rPr>
            <w:color w:val="00355D"/>
          </w:rPr>
          <w:alias w:val="Document Type"/>
          <w:tag w:val="Document Type"/>
          <w:id w:val="-868761686"/>
          <w:placeholder>
            <w:docPart w:val="DefaultPlaceholder_-1854013438"/>
          </w:placeholder>
          <w15:color w:val="004C97"/>
          <w:comboBox>
            <w:listItem w:displayText="Document Type" w:value="Document Type"/>
            <w:listItem w:displayText="Checklist" w:value="Checklist"/>
            <w:listItem w:displayText="Guidance" w:value="Guidance"/>
            <w:listItem w:displayText="Tip Sheet" w:value="Tip Sheet"/>
          </w:comboBox>
        </w:sdtPr>
        <w:sdtEndPr/>
        <w:sdtContent>
          <w:r w:rsidR="00EB3A79">
            <w:rPr>
              <w:color w:val="00355D"/>
            </w:rPr>
            <w:t>Checklist</w:t>
          </w:r>
        </w:sdtContent>
      </w:sdt>
      <w:r w:rsidR="002C3644" w:rsidRPr="003F061C">
        <w:rPr>
          <w:color w:val="auto"/>
        </w:rPr>
        <w:t>:</w:t>
      </w:r>
      <w:r w:rsidR="00E037DF" w:rsidRPr="003F061C">
        <w:rPr>
          <w:color w:val="auto"/>
        </w:rPr>
        <w:t xml:space="preserve"> </w:t>
      </w:r>
      <w:r w:rsidR="002B3620">
        <w:t xml:space="preserve">  </w:t>
      </w:r>
      <w:r w:rsidR="003F061C">
        <w:t xml:space="preserve">   </w:t>
      </w:r>
      <w:r w:rsidR="00EB3A79">
        <w:t>Modification Submitter</w:t>
      </w:r>
    </w:p>
    <w:p w14:paraId="408F23F8" w14:textId="77777777" w:rsidR="00EB3A79" w:rsidRDefault="00EB3A79" w:rsidP="00EB3A79">
      <w:pPr>
        <w:pStyle w:val="Heading6"/>
        <w:spacing w:line="360" w:lineRule="auto"/>
        <w:rPr>
          <w:sz w:val="24"/>
          <w:szCs w:val="24"/>
        </w:rPr>
      </w:pPr>
      <w:r w:rsidRPr="6A34D894">
        <w:rPr>
          <w:sz w:val="24"/>
          <w:szCs w:val="24"/>
        </w:rPr>
        <w:t xml:space="preserve">Instructions: Use this form to help avoid common issues with modifications. Mark off completed items using the checkbox on the left. This is not meant to be a complete guide. Modification submissions that do not meet these requirements may be returned without review. </w:t>
      </w:r>
    </w:p>
    <w:p w14:paraId="06EE7167" w14:textId="16B533C1" w:rsidR="00EB3A79" w:rsidRPr="0096629B" w:rsidRDefault="00EB3A79" w:rsidP="00EB3A79">
      <w:pPr>
        <w:pStyle w:val="Heading6"/>
        <w:spacing w:line="360" w:lineRule="auto"/>
      </w:pPr>
      <w:r w:rsidRPr="6A34D894">
        <w:rPr>
          <w:sz w:val="24"/>
          <w:szCs w:val="24"/>
        </w:rPr>
        <w:t>Prior to starting a modification submission, it is the expectation that study teams fully review and understand all documents and changes that are being made. Failure to review documents prior to submission will result in a lengthier review due to additional follow-up with sponsors or your re-review.</w:t>
      </w:r>
      <w:r w:rsidRPr="478456BF">
        <w:t xml:space="preserve"> </w:t>
      </w:r>
    </w:p>
    <w:p w14:paraId="344F17A3" w14:textId="0002A7F5" w:rsidR="00AD4561" w:rsidRPr="00EB3A79" w:rsidRDefault="00EB3A79" w:rsidP="00EB3A79">
      <w:pPr>
        <w:pStyle w:val="Heading4"/>
        <w:numPr>
          <w:ilvl w:val="0"/>
          <w:numId w:val="14"/>
        </w:numPr>
        <w:spacing w:line="360" w:lineRule="auto"/>
      </w:pPr>
      <w:r w:rsidRPr="00EB3A79">
        <w:t>Modification Intake Page</w:t>
      </w:r>
    </w:p>
    <w:p w14:paraId="082E3881" w14:textId="77777777" w:rsidR="00EB3A79" w:rsidRDefault="00EB3A79" w:rsidP="00EB3A79">
      <w:pPr>
        <w:pStyle w:val="ListParagraph"/>
        <w:numPr>
          <w:ilvl w:val="0"/>
          <w:numId w:val="9"/>
        </w:numPr>
        <w:spacing w:line="360" w:lineRule="auto"/>
      </w:pPr>
      <w:r w:rsidRPr="478456BF">
        <w:t>In #1.1, provide a clear, concise summary of all changes to the smart form and documents submitted in plain language.</w:t>
      </w:r>
    </w:p>
    <w:p w14:paraId="703A5C97" w14:textId="77777777" w:rsidR="00EB3A79" w:rsidRPr="00EC7022" w:rsidRDefault="00EB3A79" w:rsidP="00EB3A79">
      <w:pPr>
        <w:pStyle w:val="ListParagraph"/>
        <w:numPr>
          <w:ilvl w:val="1"/>
          <w:numId w:val="9"/>
        </w:numPr>
        <w:spacing w:line="360" w:lineRule="auto"/>
      </w:pPr>
      <w:r w:rsidRPr="478456BF">
        <w:t xml:space="preserve">This information is imported into IRB meeting minutes and approval letters. It is imperative that this section covers all changes and is well-written. </w:t>
      </w:r>
    </w:p>
    <w:p w14:paraId="09FF01BF" w14:textId="77777777" w:rsidR="00EB3A79" w:rsidRDefault="00EB3A79" w:rsidP="00EB3A79">
      <w:pPr>
        <w:pStyle w:val="ListParagraph"/>
        <w:numPr>
          <w:ilvl w:val="0"/>
          <w:numId w:val="9"/>
        </w:numPr>
        <w:spacing w:line="360" w:lineRule="auto"/>
      </w:pPr>
      <w:r w:rsidRPr="478456BF">
        <w:t>In #1.2, explain why each change was made.</w:t>
      </w:r>
    </w:p>
    <w:p w14:paraId="16F2BDA7" w14:textId="77777777" w:rsidR="00EB3A79" w:rsidRDefault="00EB3A79" w:rsidP="00EB3A79">
      <w:pPr>
        <w:pStyle w:val="ListParagraph"/>
        <w:numPr>
          <w:ilvl w:val="0"/>
          <w:numId w:val="9"/>
        </w:numPr>
        <w:spacing w:line="360" w:lineRule="auto"/>
      </w:pPr>
      <w:r w:rsidRPr="478456BF">
        <w:t>In #1.5, select “Yes” if there if any of the changes or documents (protocol, consent form, investigator brochure, DSMB report, etc.) indicate a new risk or an increase in the severity or frequency of an existing risk.</w:t>
      </w:r>
    </w:p>
    <w:p w14:paraId="79626B28" w14:textId="77777777" w:rsidR="00EB3A79" w:rsidRDefault="00EB3A79" w:rsidP="00EB3A79">
      <w:pPr>
        <w:pStyle w:val="ListParagraph"/>
        <w:numPr>
          <w:ilvl w:val="1"/>
          <w:numId w:val="9"/>
        </w:numPr>
        <w:spacing w:line="360" w:lineRule="auto"/>
      </w:pPr>
      <w:r w:rsidRPr="478456BF">
        <w:t>A UPIRSO RE is required if the change in risk meets the criteria for a UPIRSO: unexpected, related to the research, and suggests that the research places subjects or others at a greater risk of harm than previously recognized. This includes safety events that lead to risk updates, even if they occur at an external site, and document updates (IBs, DILs, etc.) that report new risks or an increase in frequency and/or severity of a known risk.</w:t>
      </w:r>
    </w:p>
    <w:p w14:paraId="4FB5E646" w14:textId="77777777" w:rsidR="00EB3A79" w:rsidRPr="0021387F" w:rsidRDefault="00EB3A79" w:rsidP="00EB3A79">
      <w:pPr>
        <w:pStyle w:val="ListParagraph"/>
        <w:numPr>
          <w:ilvl w:val="0"/>
          <w:numId w:val="9"/>
        </w:numPr>
        <w:spacing w:line="360" w:lineRule="auto"/>
      </w:pPr>
      <w:r w:rsidRPr="478456BF">
        <w:t xml:space="preserve">A plan to </w:t>
      </w:r>
      <w:proofErr w:type="gramStart"/>
      <w:r w:rsidRPr="478456BF">
        <w:t>reconsent (#</w:t>
      </w:r>
      <w:proofErr w:type="gramEnd"/>
      <w:r w:rsidRPr="478456BF">
        <w:t xml:space="preserve">1.4) is expected when the changes could reasonably affect a participant’s willingness to continue in the study, including changes to risks and benefits, study procedures, or the principal investigator. </w:t>
      </w:r>
    </w:p>
    <w:p w14:paraId="2DB0E580" w14:textId="51B8CD1E" w:rsidR="00EB3A79" w:rsidRPr="00EB3A79" w:rsidRDefault="00EB3A79" w:rsidP="00EB3A79">
      <w:pPr>
        <w:pStyle w:val="Heading4"/>
        <w:numPr>
          <w:ilvl w:val="0"/>
          <w:numId w:val="14"/>
        </w:numPr>
        <w:spacing w:line="360" w:lineRule="auto"/>
      </w:pPr>
      <w:r w:rsidRPr="00EB3A79">
        <w:t>Protocol, Consent, and Other Document Updates</w:t>
      </w:r>
    </w:p>
    <w:p w14:paraId="55702A2D" w14:textId="77777777" w:rsidR="00EB3A79" w:rsidRPr="0026575D" w:rsidRDefault="00EB3A79" w:rsidP="00EB3A79">
      <w:pPr>
        <w:pStyle w:val="ListParagraph"/>
        <w:numPr>
          <w:ilvl w:val="0"/>
          <w:numId w:val="11"/>
        </w:numPr>
        <w:spacing w:line="360" w:lineRule="auto"/>
      </w:pPr>
      <w:r w:rsidRPr="478456BF">
        <w:lastRenderedPageBreak/>
        <w:t>Modifications should only include</w:t>
      </w:r>
      <w:r w:rsidRPr="478456BF">
        <w:rPr>
          <w:b/>
          <w:bCs/>
        </w:rPr>
        <w:t xml:space="preserve"> </w:t>
      </w:r>
      <w:r w:rsidRPr="478456BF">
        <w:t>one new version of a document.</w:t>
      </w:r>
    </w:p>
    <w:p w14:paraId="4B0EF2D6" w14:textId="77777777" w:rsidR="00EB3A79" w:rsidRPr="0026575D" w:rsidRDefault="00EB3A79" w:rsidP="00EB3A79">
      <w:pPr>
        <w:pStyle w:val="ListParagraph"/>
        <w:numPr>
          <w:ilvl w:val="1"/>
          <w:numId w:val="11"/>
        </w:numPr>
        <w:spacing w:line="360" w:lineRule="auto"/>
      </w:pPr>
      <w:r w:rsidRPr="478456BF">
        <w:t xml:space="preserve">If the IRB reviews V3, that assumes it has approved V2. V2 and V3 should be submitted in separate mods. If multiple versions are being submitted in the same </w:t>
      </w:r>
      <w:proofErr w:type="gramStart"/>
      <w:r w:rsidRPr="478456BF">
        <w:t>mod</w:t>
      </w:r>
      <w:proofErr w:type="gramEnd"/>
      <w:r w:rsidRPr="478456BF">
        <w:t>, provide a justification in the modification intake page #1.1. The changes and rationale for each version should be provided in #1.1 and #1.2.</w:t>
      </w:r>
    </w:p>
    <w:p w14:paraId="1786EA90" w14:textId="77777777" w:rsidR="00EB3A79" w:rsidRPr="0026575D" w:rsidRDefault="00EB3A79" w:rsidP="00EB3A79">
      <w:pPr>
        <w:pStyle w:val="ListParagraph"/>
        <w:numPr>
          <w:ilvl w:val="1"/>
          <w:numId w:val="11"/>
        </w:numPr>
        <w:spacing w:line="360" w:lineRule="auto"/>
      </w:pPr>
      <w:r w:rsidRPr="478456BF">
        <w:t xml:space="preserve">You can review the “Documents” tab of the main study page to check which version the IRB has on file for each document. </w:t>
      </w:r>
    </w:p>
    <w:p w14:paraId="2DE16297" w14:textId="77777777" w:rsidR="00EB3A79" w:rsidRPr="0026575D" w:rsidRDefault="00EB3A79" w:rsidP="00EB3A79">
      <w:pPr>
        <w:pStyle w:val="ListParagraph"/>
        <w:numPr>
          <w:ilvl w:val="0"/>
          <w:numId w:val="11"/>
        </w:numPr>
        <w:spacing w:line="360" w:lineRule="auto"/>
      </w:pPr>
      <w:r w:rsidRPr="478456BF">
        <w:t>Every uploaded document requires IRB review. Please do not upload documents that are not required to be reviewed by the IRB and do not pertain to a participant's participation in a research study, like third-party travel agreements, pharmacy manuals, etc.</w:t>
      </w:r>
    </w:p>
    <w:p w14:paraId="3A901140" w14:textId="77777777" w:rsidR="00EB3A79" w:rsidRDefault="00EB3A79" w:rsidP="00EB3A79">
      <w:pPr>
        <w:pStyle w:val="ListParagraph"/>
        <w:numPr>
          <w:ilvl w:val="0"/>
          <w:numId w:val="11"/>
        </w:numPr>
        <w:spacing w:line="360" w:lineRule="auto"/>
      </w:pPr>
      <w:r w:rsidRPr="478456BF">
        <w:t xml:space="preserve">Please ensure that no </w:t>
      </w:r>
      <w:proofErr w:type="gramStart"/>
      <w:r w:rsidRPr="478456BF">
        <w:t>duplicate</w:t>
      </w:r>
      <w:proofErr w:type="gramEnd"/>
      <w:r w:rsidRPr="478456BF">
        <w:t xml:space="preserve"> documents are included in the submission. </w:t>
      </w:r>
    </w:p>
    <w:p w14:paraId="43F28849" w14:textId="77777777" w:rsidR="00EB3A79" w:rsidRDefault="00EB3A79" w:rsidP="00EB3A79">
      <w:pPr>
        <w:pStyle w:val="ListParagraph"/>
        <w:numPr>
          <w:ilvl w:val="1"/>
          <w:numId w:val="11"/>
        </w:numPr>
        <w:spacing w:line="360" w:lineRule="auto"/>
      </w:pPr>
      <w:r w:rsidRPr="478456BF">
        <w:t xml:space="preserve">If multiple duplicates are found, the modification may be returned to you so the duplicate can be effectively deleted. </w:t>
      </w:r>
    </w:p>
    <w:p w14:paraId="4A632FA9" w14:textId="77777777" w:rsidR="00EB3A79" w:rsidRPr="000D0704" w:rsidRDefault="00EB3A79" w:rsidP="00EB3A79">
      <w:pPr>
        <w:pStyle w:val="ListParagraph"/>
        <w:numPr>
          <w:ilvl w:val="0"/>
          <w:numId w:val="10"/>
        </w:numPr>
        <w:spacing w:line="360" w:lineRule="auto"/>
      </w:pPr>
      <w:r w:rsidRPr="478456BF">
        <w:t>Provide the following for each updated pdf document.</w:t>
      </w:r>
    </w:p>
    <w:p w14:paraId="5A2849C0" w14:textId="77777777" w:rsidR="00EB3A79" w:rsidRPr="007907CA" w:rsidRDefault="00EB3A79" w:rsidP="00EB3A79">
      <w:pPr>
        <w:pStyle w:val="ListParagraph"/>
        <w:numPr>
          <w:ilvl w:val="1"/>
          <w:numId w:val="13"/>
        </w:numPr>
        <w:spacing w:line="360" w:lineRule="auto"/>
        <w:ind w:left="1440"/>
      </w:pPr>
      <w:r w:rsidRPr="478456BF">
        <w:t>A clean version of the document</w:t>
      </w:r>
    </w:p>
    <w:p w14:paraId="56A21F0B" w14:textId="77777777" w:rsidR="00EB3A79" w:rsidRPr="007907CA" w:rsidRDefault="00EB3A79" w:rsidP="00EB3A79">
      <w:pPr>
        <w:pStyle w:val="ListParagraph"/>
        <w:numPr>
          <w:ilvl w:val="1"/>
          <w:numId w:val="13"/>
        </w:numPr>
        <w:spacing w:line="360" w:lineRule="auto"/>
        <w:ind w:left="1440"/>
      </w:pPr>
      <w:r w:rsidRPr="478456BF">
        <w:t xml:space="preserve">A redline version showing all changes that are occurring. If a summary of changes (SOC) has been issued, that should be submitted as well. </w:t>
      </w:r>
    </w:p>
    <w:p w14:paraId="248DD019" w14:textId="77777777" w:rsidR="00EB3A79" w:rsidRPr="007907CA" w:rsidRDefault="00EB3A79" w:rsidP="00EB3A79">
      <w:pPr>
        <w:pStyle w:val="ListParagraph"/>
        <w:numPr>
          <w:ilvl w:val="0"/>
          <w:numId w:val="13"/>
        </w:numPr>
        <w:spacing w:line="360" w:lineRule="auto"/>
      </w:pPr>
      <w:r w:rsidRPr="478456BF">
        <w:t xml:space="preserve">If updates are being made to word documents associated with the study, please ensure you are using the locked to track change version found in the main study documents tab. </w:t>
      </w:r>
    </w:p>
    <w:p w14:paraId="6F752685" w14:textId="77777777" w:rsidR="00EB3A79" w:rsidRPr="007907CA" w:rsidRDefault="00EB3A79" w:rsidP="00EB3A79">
      <w:pPr>
        <w:pStyle w:val="ListParagraph"/>
        <w:numPr>
          <w:ilvl w:val="0"/>
          <w:numId w:val="12"/>
        </w:numPr>
        <w:spacing w:line="360" w:lineRule="auto"/>
      </w:pPr>
      <w:r w:rsidRPr="478456BF">
        <w:t xml:space="preserve">Check whether changes in a document also require changes to the smart form. </w:t>
      </w:r>
    </w:p>
    <w:p w14:paraId="7C53BB8B" w14:textId="77777777" w:rsidR="00EB3A79" w:rsidRPr="007907CA" w:rsidRDefault="00EB3A79" w:rsidP="00EB3A79">
      <w:pPr>
        <w:pStyle w:val="ListParagraph"/>
        <w:numPr>
          <w:ilvl w:val="1"/>
          <w:numId w:val="12"/>
        </w:numPr>
        <w:spacing w:line="360" w:lineRule="auto"/>
      </w:pPr>
      <w:r w:rsidRPr="478456BF">
        <w:t xml:space="preserve">For example, changes to study procedures in the protocol should also be </w:t>
      </w:r>
      <w:proofErr w:type="gramStart"/>
      <w:r w:rsidRPr="478456BF">
        <w:t>reflect</w:t>
      </w:r>
      <w:proofErr w:type="gramEnd"/>
      <w:r w:rsidRPr="478456BF">
        <w:t xml:space="preserve"> in Section 6.0 #2</w:t>
      </w:r>
    </w:p>
    <w:p w14:paraId="44BE592F" w14:textId="334EADD2" w:rsidR="00EB3A79" w:rsidRDefault="00EB3A79" w:rsidP="00EB3A79">
      <w:pPr>
        <w:spacing w:line="360" w:lineRule="auto"/>
      </w:pPr>
      <w:r w:rsidRPr="478456BF">
        <w:t>Ensure that all changes to documents are summarized and explained in the modification intake. Simply listing the documents is not adequate.</w:t>
      </w:r>
    </w:p>
    <w:p w14:paraId="26FC6CEF" w14:textId="7028BFCF" w:rsidR="00EB3A79" w:rsidRDefault="00EB3A79" w:rsidP="00EB3A79">
      <w:pPr>
        <w:pStyle w:val="Heading4"/>
        <w:numPr>
          <w:ilvl w:val="0"/>
          <w:numId w:val="14"/>
        </w:numPr>
        <w:spacing w:line="360" w:lineRule="auto"/>
      </w:pPr>
      <w:r w:rsidRPr="478456BF">
        <w:t>Document Upload and Version Control</w:t>
      </w:r>
    </w:p>
    <w:p w14:paraId="095187D0" w14:textId="77777777" w:rsidR="00EB3A79" w:rsidRPr="008B2C15" w:rsidRDefault="00EB3A79" w:rsidP="00EB3A79">
      <w:pPr>
        <w:spacing w:line="360" w:lineRule="auto"/>
      </w:pPr>
      <w:r w:rsidRPr="478456BF">
        <w:t>Duplicates, triplicates, excessive uploads, incorrect stacking</w:t>
      </w:r>
    </w:p>
    <w:p w14:paraId="17D3F62E" w14:textId="77777777" w:rsidR="00EB3A79" w:rsidRPr="000A43DC" w:rsidRDefault="00EB3A79" w:rsidP="00EB3A79">
      <w:pPr>
        <w:pStyle w:val="ListParagraph"/>
        <w:numPr>
          <w:ilvl w:val="0"/>
          <w:numId w:val="18"/>
        </w:numPr>
        <w:spacing w:line="360" w:lineRule="auto"/>
      </w:pPr>
      <w:r w:rsidRPr="478456BF">
        <w:t>The “SOP Updating Attachments in UTSW ETHOS” contains instructions with visuals for many of the following steps.</w:t>
      </w:r>
    </w:p>
    <w:p w14:paraId="3997FE5B" w14:textId="77777777" w:rsidR="00EB3A79" w:rsidRDefault="00EB3A79" w:rsidP="00EB3A79">
      <w:pPr>
        <w:pStyle w:val="ListParagraph"/>
        <w:numPr>
          <w:ilvl w:val="0"/>
          <w:numId w:val="17"/>
        </w:numPr>
        <w:spacing w:line="360" w:lineRule="auto"/>
      </w:pPr>
      <w:r w:rsidRPr="478456BF">
        <w:t xml:space="preserve">Before making changes to study word documents, download the currently approved version from the study’s “Documents” tab. This version will have the IRB approval stamp/footer and be locked to track changes. </w:t>
      </w:r>
    </w:p>
    <w:p w14:paraId="1705B304" w14:textId="77777777" w:rsidR="00EB3A79" w:rsidRDefault="00EB3A79" w:rsidP="00EB3A79">
      <w:pPr>
        <w:pStyle w:val="ListParagraph"/>
        <w:numPr>
          <w:ilvl w:val="1"/>
          <w:numId w:val="15"/>
        </w:numPr>
        <w:spacing w:line="360" w:lineRule="auto"/>
        <w:ind w:left="1440"/>
      </w:pPr>
      <w:r w:rsidRPr="478456BF">
        <w:lastRenderedPageBreak/>
        <w:t xml:space="preserve">Modified documents not made to this version will be returned unless the documents come from a sponsor or external collaborator. </w:t>
      </w:r>
    </w:p>
    <w:p w14:paraId="50B15EA5" w14:textId="77777777" w:rsidR="00EB3A79" w:rsidRDefault="00EB3A79" w:rsidP="00EB3A79">
      <w:pPr>
        <w:pStyle w:val="ListParagraph"/>
        <w:numPr>
          <w:ilvl w:val="0"/>
          <w:numId w:val="17"/>
        </w:numPr>
        <w:spacing w:line="360" w:lineRule="auto"/>
      </w:pPr>
      <w:r w:rsidRPr="478456BF">
        <w:t xml:space="preserve">Instead of deleting approved documents, use the “Upload Revision” function to add modified documents to the stop of that document’s existing “stack” in the smart form. </w:t>
      </w:r>
    </w:p>
    <w:p w14:paraId="3F88B0A4" w14:textId="77777777" w:rsidR="00EB3A79" w:rsidRDefault="00EB3A79" w:rsidP="00EB3A79">
      <w:pPr>
        <w:pStyle w:val="ListParagraph"/>
        <w:numPr>
          <w:ilvl w:val="1"/>
          <w:numId w:val="16"/>
        </w:numPr>
        <w:spacing w:line="360" w:lineRule="auto"/>
        <w:ind w:left="1440"/>
      </w:pPr>
      <w:r w:rsidRPr="478456BF">
        <w:t xml:space="preserve">Deleting approved documents may result in the modification being discarded and the study team having to re-create it. </w:t>
      </w:r>
    </w:p>
    <w:p w14:paraId="79ED4F1A" w14:textId="77777777" w:rsidR="00EB3A79" w:rsidRDefault="00EB3A79" w:rsidP="00EB3A79">
      <w:pPr>
        <w:pStyle w:val="ListParagraph"/>
        <w:numPr>
          <w:ilvl w:val="0"/>
          <w:numId w:val="16"/>
        </w:numPr>
        <w:spacing w:line="360" w:lineRule="auto"/>
      </w:pPr>
      <w:r w:rsidRPr="478456BF">
        <w:t>Ensure that all modified documents are uploaded and that there are not any duplicates prior to submitting.</w:t>
      </w:r>
    </w:p>
    <w:p w14:paraId="1DA03849" w14:textId="77777777" w:rsidR="00EB3A79" w:rsidRPr="009611DA" w:rsidRDefault="00EB3A79" w:rsidP="00EB3A79">
      <w:pPr>
        <w:pStyle w:val="Heading4"/>
        <w:spacing w:line="360" w:lineRule="auto"/>
      </w:pPr>
      <w:r w:rsidRPr="478456BF">
        <w:t>4. Translation &amp; Language Requirements</w:t>
      </w:r>
    </w:p>
    <w:p w14:paraId="6F1CA20D" w14:textId="77777777" w:rsidR="00EB3A79" w:rsidRDefault="00EB3A79" w:rsidP="00EB3A79">
      <w:pPr>
        <w:numPr>
          <w:ilvl w:val="0"/>
          <w:numId w:val="20"/>
        </w:numPr>
        <w:spacing w:line="360" w:lineRule="auto"/>
      </w:pPr>
      <w:r w:rsidRPr="478456BF">
        <w:t xml:space="preserve">Translated documents should match the English version. That means that we cannot approve a translation of an approved document and changes to the English version of that document in the same modification. </w:t>
      </w:r>
    </w:p>
    <w:p w14:paraId="3881C6C8" w14:textId="77777777" w:rsidR="00EB3A79" w:rsidRDefault="00EB3A79" w:rsidP="00EB3A79">
      <w:pPr>
        <w:numPr>
          <w:ilvl w:val="1"/>
          <w:numId w:val="20"/>
        </w:numPr>
        <w:spacing w:line="360" w:lineRule="auto"/>
      </w:pPr>
      <w:r w:rsidRPr="478456BF">
        <w:t>The only exception is minor administrative changes, like updating the coordinator name, study contact phone numbers, etc.</w:t>
      </w:r>
    </w:p>
    <w:p w14:paraId="65B3BC72" w14:textId="77777777" w:rsidR="00EB3A79" w:rsidRDefault="00EB3A79" w:rsidP="00EB3A79">
      <w:pPr>
        <w:pStyle w:val="ListParagraph"/>
        <w:numPr>
          <w:ilvl w:val="0"/>
          <w:numId w:val="19"/>
        </w:numPr>
        <w:spacing w:line="360" w:lineRule="auto"/>
      </w:pPr>
      <w:r w:rsidRPr="478456BF">
        <w:t>Ensure that there is a verification (Form Z1) or translation certificate for each translated document uploaded in Section 6.0 #16</w:t>
      </w:r>
    </w:p>
    <w:p w14:paraId="0E79C289" w14:textId="3B5160CB" w:rsidR="00EB3A79" w:rsidRPr="00EB3A79" w:rsidRDefault="00EB3A79" w:rsidP="00EB3A79">
      <w:pPr>
        <w:spacing w:line="360" w:lineRule="auto"/>
      </w:pPr>
      <w:r w:rsidRPr="478456BF">
        <w:t>If you are using form Z1, please ensure that a valid form of translation was used, and that the document used to construct the translation is clear listed with the entire title of the document as it appears in ETHOS.</w:t>
      </w:r>
    </w:p>
    <w:p w14:paraId="417E3652" w14:textId="77777777" w:rsidR="00EB3A79" w:rsidRDefault="00EB3A79" w:rsidP="00EB3A79">
      <w:pPr>
        <w:pStyle w:val="Heading4"/>
        <w:spacing w:line="360" w:lineRule="auto"/>
      </w:pPr>
      <w:r>
        <w:t>5</w:t>
      </w:r>
      <w:r w:rsidRPr="478456BF">
        <w:t>. Resubmission</w:t>
      </w:r>
    </w:p>
    <w:p w14:paraId="57F4090B" w14:textId="77777777" w:rsidR="00EB3A79" w:rsidRDefault="00EB3A79" w:rsidP="00EB3A79">
      <w:pPr>
        <w:spacing w:line="360" w:lineRule="auto"/>
        <w:jc w:val="center"/>
      </w:pPr>
      <w:r w:rsidRPr="478456BF">
        <w:t>If a modification was returned for clarifications, it is recommended to provide a bullet point list of the changes made during re-submission that addresses each clarification requested by the IRB reviewer.</w:t>
      </w:r>
    </w:p>
    <w:p w14:paraId="480BDA7D" w14:textId="77777777" w:rsidR="00EB3A79" w:rsidRDefault="00EB3A79" w:rsidP="00EB3A79">
      <w:pPr>
        <w:pStyle w:val="ListParagraph"/>
        <w:numPr>
          <w:ilvl w:val="0"/>
          <w:numId w:val="17"/>
        </w:numPr>
        <w:spacing w:line="360" w:lineRule="auto"/>
      </w:pPr>
      <w:r w:rsidRPr="478456BF">
        <w:t xml:space="preserve">Verify that all requested changes were made before resubmitting. </w:t>
      </w:r>
    </w:p>
    <w:p w14:paraId="09C9D20B" w14:textId="77777777" w:rsidR="00EB3A79" w:rsidRDefault="00EB3A79" w:rsidP="00EB3A79">
      <w:pPr>
        <w:pStyle w:val="ListParagraph"/>
        <w:numPr>
          <w:ilvl w:val="0"/>
          <w:numId w:val="21"/>
        </w:numPr>
        <w:spacing w:line="360" w:lineRule="auto"/>
      </w:pPr>
      <w:r w:rsidRPr="478456BF">
        <w:t>Do not introduce new documents or changes unrelated to the clarification request unless you communicate.</w:t>
      </w:r>
    </w:p>
    <w:p w14:paraId="384A4BB0" w14:textId="77777777" w:rsidR="00EB3A79" w:rsidRDefault="00EB3A79" w:rsidP="00EB3A79">
      <w:pPr>
        <w:pStyle w:val="Heading4"/>
        <w:spacing w:line="360" w:lineRule="auto"/>
      </w:pPr>
      <w:r w:rsidRPr="478456BF">
        <w:t>6. Ancillary Reviews</w:t>
      </w:r>
    </w:p>
    <w:p w14:paraId="04D900DC" w14:textId="77777777" w:rsidR="00EB3A79" w:rsidRPr="00FD5915" w:rsidRDefault="00EB3A79" w:rsidP="00EB3A79">
      <w:pPr>
        <w:spacing w:line="360" w:lineRule="auto"/>
      </w:pPr>
      <w:r w:rsidRPr="478456BF">
        <w:t xml:space="preserve">For modifications that </w:t>
      </w:r>
      <w:proofErr w:type="gramStart"/>
      <w:r w:rsidRPr="478456BF">
        <w:t>effect</w:t>
      </w:r>
      <w:proofErr w:type="gramEnd"/>
      <w:r w:rsidRPr="478456BF">
        <w:t xml:space="preserve"> the schedule of events:</w:t>
      </w:r>
    </w:p>
    <w:p w14:paraId="1402A52E" w14:textId="77777777" w:rsidR="00EB3A79" w:rsidRPr="00FD5915" w:rsidRDefault="00EB3A79" w:rsidP="00EB3A79">
      <w:pPr>
        <w:pStyle w:val="ListParagraph"/>
        <w:numPr>
          <w:ilvl w:val="0"/>
          <w:numId w:val="24"/>
        </w:numPr>
        <w:spacing w:line="360" w:lineRule="auto"/>
      </w:pPr>
      <w:r w:rsidRPr="478456BF">
        <w:t xml:space="preserve">A change in the schedule of events (SOE) occurs when the billable procedures associated with participation in a research study are being altered due to the addition or removal of a procedure. </w:t>
      </w:r>
      <w:r w:rsidRPr="478456BF">
        <w:lastRenderedPageBreak/>
        <w:t xml:space="preserve">These include but are not limited to; MRI addition, CT scan removed, new blood collection, addition of a research arm, etc. These changes should coincide with an update of consent and protocol. </w:t>
      </w:r>
    </w:p>
    <w:p w14:paraId="4487A476" w14:textId="77777777" w:rsidR="00EB3A79" w:rsidRDefault="00EB3A79" w:rsidP="00EB3A79">
      <w:pPr>
        <w:pStyle w:val="ListParagraph"/>
        <w:numPr>
          <w:ilvl w:val="1"/>
          <w:numId w:val="24"/>
        </w:numPr>
        <w:spacing w:line="360" w:lineRule="auto"/>
      </w:pPr>
      <w:r w:rsidRPr="478456BF">
        <w:t xml:space="preserve">If there is a change, please answer question #1.7 as “yes”. This informs the HRPP staff reviewing this modification that SPA ancillary review may be required, and a modification hold should be in place until congruency analysis is completed. </w:t>
      </w:r>
    </w:p>
    <w:p w14:paraId="22BD1909" w14:textId="77777777" w:rsidR="00EB3A79" w:rsidRDefault="00EB3A79" w:rsidP="00EB3A79">
      <w:pPr>
        <w:pStyle w:val="ListParagraph"/>
        <w:numPr>
          <w:ilvl w:val="1"/>
          <w:numId w:val="24"/>
        </w:numPr>
        <w:spacing w:line="360" w:lineRule="auto"/>
      </w:pPr>
      <w:r w:rsidRPr="478456BF">
        <w:t xml:space="preserve">SPA ancillary review is required for SOE changes when there is a CTA in place. </w:t>
      </w:r>
    </w:p>
    <w:p w14:paraId="4B7643C3" w14:textId="77777777" w:rsidR="00EB3A79" w:rsidRDefault="00EB3A79" w:rsidP="00EB3A79">
      <w:pPr>
        <w:pStyle w:val="ListParagraph"/>
        <w:numPr>
          <w:ilvl w:val="1"/>
          <w:numId w:val="24"/>
        </w:numPr>
        <w:spacing w:line="360" w:lineRule="auto"/>
      </w:pPr>
      <w:r w:rsidRPr="478456BF">
        <w:t xml:space="preserve">If you are adding procedures, please ensure that it is clear whether they are standard of care or research procedure, per the UTSW and FDA requirements. </w:t>
      </w:r>
    </w:p>
    <w:p w14:paraId="13127359" w14:textId="77777777" w:rsidR="00EB3A79" w:rsidRDefault="00EB3A79" w:rsidP="00EB3A79">
      <w:pPr>
        <w:spacing w:line="360" w:lineRule="auto"/>
      </w:pPr>
      <w:r w:rsidRPr="478456BF">
        <w:t xml:space="preserve">For modifications that </w:t>
      </w:r>
      <w:proofErr w:type="gramStart"/>
      <w:r w:rsidRPr="478456BF">
        <w:t>effect</w:t>
      </w:r>
      <w:proofErr w:type="gramEnd"/>
      <w:r w:rsidRPr="478456BF">
        <w:t xml:space="preserve"> the research radiation procedures:</w:t>
      </w:r>
    </w:p>
    <w:p w14:paraId="45DFD933" w14:textId="77777777" w:rsidR="00EB3A79" w:rsidRDefault="00EB3A79" w:rsidP="00EB3A79">
      <w:pPr>
        <w:pStyle w:val="ListParagraph"/>
        <w:numPr>
          <w:ilvl w:val="0"/>
          <w:numId w:val="25"/>
        </w:numPr>
        <w:spacing w:line="360" w:lineRule="auto"/>
      </w:pPr>
      <w:r w:rsidRPr="478456BF">
        <w:t xml:space="preserve">Changes to the research radiation that a subject will be exposed to, effects both the schedule of events and the SHUR ancillary for the study. </w:t>
      </w:r>
    </w:p>
    <w:p w14:paraId="379C5863" w14:textId="77777777" w:rsidR="00EB3A79" w:rsidRDefault="00EB3A79" w:rsidP="00EB3A79">
      <w:pPr>
        <w:pStyle w:val="ListParagraph"/>
        <w:numPr>
          <w:ilvl w:val="1"/>
          <w:numId w:val="25"/>
        </w:numPr>
        <w:spacing w:line="360" w:lineRule="auto"/>
      </w:pPr>
      <w:r w:rsidRPr="478456BF">
        <w:t xml:space="preserve">If there are removal or additions to the research radiation associated with study participation, question #1.7 should be answered as “yes” AND a new SHUR radiation </w:t>
      </w:r>
      <w:proofErr w:type="spellStart"/>
      <w:r w:rsidRPr="478456BF">
        <w:t>REDCap</w:t>
      </w:r>
      <w:proofErr w:type="spellEnd"/>
      <w:r w:rsidRPr="478456BF">
        <w:t xml:space="preserve"> form should be submitted and included with the other pertinent modification materials. </w:t>
      </w:r>
    </w:p>
    <w:p w14:paraId="03F7A629" w14:textId="77777777" w:rsidR="00EB3A79" w:rsidRDefault="00EB3A79" w:rsidP="00EB3A79">
      <w:pPr>
        <w:pStyle w:val="ListParagraph"/>
        <w:numPr>
          <w:ilvl w:val="1"/>
          <w:numId w:val="25"/>
        </w:numPr>
        <w:spacing w:line="360" w:lineRule="auto"/>
      </w:pPr>
      <w:r w:rsidRPr="478456BF">
        <w:t xml:space="preserve">The addition of radiation procedures constitutes an increase in risk. As such, question #1.5 should be answered as “Yes”, and reconsent should be considered. </w:t>
      </w:r>
    </w:p>
    <w:p w14:paraId="4EAE1E5A" w14:textId="77777777" w:rsidR="00EB3A79" w:rsidRDefault="00EB3A79" w:rsidP="00EB3A79">
      <w:pPr>
        <w:pStyle w:val="ListParagraph"/>
        <w:numPr>
          <w:ilvl w:val="1"/>
          <w:numId w:val="25"/>
        </w:numPr>
        <w:spacing w:line="360" w:lineRule="auto"/>
      </w:pPr>
      <w:r w:rsidRPr="478456BF">
        <w:t xml:space="preserve">SHUR ancillary review is required before the full approval of the modification can be received. </w:t>
      </w:r>
    </w:p>
    <w:p w14:paraId="08CF4A06" w14:textId="77777777" w:rsidR="00EB3A79" w:rsidRDefault="00EB3A79" w:rsidP="00EB3A79">
      <w:pPr>
        <w:spacing w:line="360" w:lineRule="auto"/>
      </w:pPr>
      <w:r w:rsidRPr="478456BF">
        <w:t>For cancer study modifications going to committee review:</w:t>
      </w:r>
    </w:p>
    <w:p w14:paraId="13578E2A" w14:textId="77777777" w:rsidR="00EB3A79" w:rsidRDefault="00EB3A79" w:rsidP="00EB3A79">
      <w:pPr>
        <w:pStyle w:val="ListParagraph"/>
        <w:numPr>
          <w:ilvl w:val="0"/>
          <w:numId w:val="23"/>
        </w:numPr>
        <w:spacing w:line="360" w:lineRule="auto"/>
      </w:pPr>
      <w:r w:rsidRPr="478456BF">
        <w:t xml:space="preserve">All modifications scheduled for committee review where the primary or secondary aims of the study are cancer related are required to undergo PRMC ancillary review. Approval from PRMC is required prior to the approval of the modification being issued. </w:t>
      </w:r>
    </w:p>
    <w:p w14:paraId="20F5ADC3" w14:textId="77777777" w:rsidR="00EB3A79" w:rsidRDefault="00EB3A79" w:rsidP="00EB3A79">
      <w:pPr>
        <w:pStyle w:val="ListParagraph"/>
        <w:numPr>
          <w:ilvl w:val="0"/>
          <w:numId w:val="23"/>
        </w:numPr>
        <w:spacing w:line="360" w:lineRule="auto"/>
      </w:pPr>
      <w:r w:rsidRPr="478456BF">
        <w:t xml:space="preserve">PRMC review should be initiated anytime a modification is scheduled for committee review, regardless of it there is a change in risk. </w:t>
      </w:r>
    </w:p>
    <w:p w14:paraId="0C17D6C7" w14:textId="77777777" w:rsidR="00EB3A79" w:rsidRDefault="00EB3A79" w:rsidP="00EB3A79">
      <w:pPr>
        <w:spacing w:line="360" w:lineRule="auto"/>
      </w:pPr>
      <w:r w:rsidRPr="478456BF">
        <w:t>For modifications that are adding or altering performance sites:</w:t>
      </w:r>
    </w:p>
    <w:p w14:paraId="099747F8" w14:textId="77777777" w:rsidR="00EB3A79" w:rsidRDefault="00EB3A79" w:rsidP="00EB3A79">
      <w:pPr>
        <w:pStyle w:val="ListParagraph"/>
        <w:numPr>
          <w:ilvl w:val="0"/>
          <w:numId w:val="22"/>
        </w:numPr>
        <w:spacing w:line="360" w:lineRule="auto"/>
      </w:pPr>
      <w:r w:rsidRPr="478456BF">
        <w:t xml:space="preserve">If a modification is being submitted to add or alter currently approved performance sites, then please ensure question #1.8 is marked as “yes”. You are unable to edit performance site information in the modification of smart form. These changes can only be made in the modification in-take page. </w:t>
      </w:r>
    </w:p>
    <w:p w14:paraId="1A240475" w14:textId="23A4ED50" w:rsidR="002E71C5" w:rsidRPr="00EB3A79" w:rsidRDefault="00EB3A79" w:rsidP="00EB3A79">
      <w:pPr>
        <w:pStyle w:val="ListParagraph"/>
        <w:numPr>
          <w:ilvl w:val="0"/>
          <w:numId w:val="22"/>
        </w:numPr>
        <w:spacing w:line="360" w:lineRule="auto"/>
      </w:pPr>
      <w:r w:rsidRPr="478456BF">
        <w:lastRenderedPageBreak/>
        <w:t xml:space="preserve">A performance site ancillary review will be initiated for the site that is affected by the modification. Approval from this performance site but be granted prior to the release of this modification. </w:t>
      </w:r>
    </w:p>
    <w:p w14:paraId="30792BD6" w14:textId="77777777" w:rsidR="003D284A" w:rsidRPr="00EC2660" w:rsidRDefault="003D284A" w:rsidP="00EB3A79">
      <w:pPr>
        <w:spacing w:line="360" w:lineRule="auto"/>
      </w:pPr>
    </w:p>
    <w:sectPr w:rsidR="003D284A" w:rsidRPr="00EC2660" w:rsidSect="002323FE">
      <w:type w:val="continuous"/>
      <w:pgSz w:w="12240" w:h="15840"/>
      <w:pgMar w:top="1282" w:right="1080" w:bottom="1282"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78BEA" w14:textId="77777777" w:rsidR="00EF5A66" w:rsidRDefault="00EF5A66" w:rsidP="009A483A">
      <w:r>
        <w:separator/>
      </w:r>
    </w:p>
  </w:endnote>
  <w:endnote w:type="continuationSeparator" w:id="0">
    <w:p w14:paraId="6C1E83B9" w14:textId="77777777" w:rsidR="00EF5A66" w:rsidRDefault="00EF5A66" w:rsidP="009A483A">
      <w:r>
        <w:continuationSeparator/>
      </w:r>
    </w:p>
  </w:endnote>
  <w:endnote w:type="continuationNotice" w:id="1">
    <w:p w14:paraId="289165EE" w14:textId="77777777" w:rsidR="00EF5A66" w:rsidRDefault="00EF5A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01609071"/>
      <w:docPartObj>
        <w:docPartGallery w:val="Page Numbers (Bottom of Page)"/>
        <w:docPartUnique/>
      </w:docPartObj>
    </w:sdtPr>
    <w:sdtEndPr>
      <w:rPr>
        <w:rStyle w:val="PageNumber"/>
      </w:rPr>
    </w:sdtEndPr>
    <w:sdtContent>
      <w:p w14:paraId="16B15CC1" w14:textId="77777777" w:rsidR="003A780F" w:rsidRDefault="003A780F" w:rsidP="007B2A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402837" w14:textId="77777777" w:rsidR="00451E8B" w:rsidRDefault="00451E8B" w:rsidP="003A78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171013"/>
      <w:docPartObj>
        <w:docPartGallery w:val="Page Numbers (Bottom of Page)"/>
        <w:docPartUnique/>
      </w:docPartObj>
    </w:sdtPr>
    <w:sdtEndPr>
      <w:rPr>
        <w:color w:val="636466"/>
        <w:sz w:val="18"/>
        <w:szCs w:val="18"/>
      </w:rPr>
    </w:sdtEndPr>
    <w:sdtContent>
      <w:sdt>
        <w:sdtPr>
          <w:id w:val="-1769616900"/>
          <w:docPartObj>
            <w:docPartGallery w:val="Page Numbers (Top of Page)"/>
            <w:docPartUnique/>
          </w:docPartObj>
        </w:sdtPr>
        <w:sdtEndPr>
          <w:rPr>
            <w:color w:val="636466"/>
            <w:sz w:val="18"/>
            <w:szCs w:val="18"/>
          </w:rPr>
        </w:sdtEndPr>
        <w:sdtContent>
          <w:p w14:paraId="3B9B5848" w14:textId="48407EA7" w:rsidR="00EB3A79" w:rsidRPr="00EB3A79" w:rsidRDefault="00EB3A79">
            <w:pPr>
              <w:pStyle w:val="Footer"/>
              <w:jc w:val="right"/>
              <w:rPr>
                <w:color w:val="636466"/>
                <w:sz w:val="18"/>
                <w:szCs w:val="18"/>
              </w:rPr>
            </w:pPr>
            <w:r w:rsidRPr="00EB3A79">
              <w:rPr>
                <w:color w:val="636466"/>
                <w:sz w:val="18"/>
                <w:szCs w:val="18"/>
              </w:rPr>
              <w:t xml:space="preserve">Page </w:t>
            </w:r>
            <w:r w:rsidRPr="00EB3A79">
              <w:rPr>
                <w:color w:val="636466"/>
                <w:sz w:val="18"/>
                <w:szCs w:val="18"/>
              </w:rPr>
              <w:fldChar w:fldCharType="begin"/>
            </w:r>
            <w:r w:rsidRPr="00EB3A79">
              <w:rPr>
                <w:color w:val="636466"/>
                <w:sz w:val="18"/>
                <w:szCs w:val="18"/>
              </w:rPr>
              <w:instrText xml:space="preserve"> PAGE </w:instrText>
            </w:r>
            <w:r w:rsidRPr="00EB3A79">
              <w:rPr>
                <w:color w:val="636466"/>
                <w:sz w:val="18"/>
                <w:szCs w:val="18"/>
              </w:rPr>
              <w:fldChar w:fldCharType="separate"/>
            </w:r>
            <w:r w:rsidRPr="00EB3A79">
              <w:rPr>
                <w:color w:val="636466"/>
                <w:sz w:val="18"/>
                <w:szCs w:val="18"/>
              </w:rPr>
              <w:t>2</w:t>
            </w:r>
            <w:r w:rsidRPr="00EB3A79">
              <w:rPr>
                <w:color w:val="636466"/>
                <w:sz w:val="18"/>
                <w:szCs w:val="18"/>
              </w:rPr>
              <w:fldChar w:fldCharType="end"/>
            </w:r>
            <w:r w:rsidRPr="00EB3A79">
              <w:rPr>
                <w:color w:val="636466"/>
                <w:sz w:val="18"/>
                <w:szCs w:val="18"/>
              </w:rPr>
              <w:t xml:space="preserve"> of </w:t>
            </w:r>
            <w:r w:rsidRPr="00EB3A79">
              <w:rPr>
                <w:color w:val="636466"/>
                <w:sz w:val="18"/>
                <w:szCs w:val="18"/>
              </w:rPr>
              <w:fldChar w:fldCharType="begin"/>
            </w:r>
            <w:r w:rsidRPr="00EB3A79">
              <w:rPr>
                <w:color w:val="636466"/>
                <w:sz w:val="18"/>
                <w:szCs w:val="18"/>
              </w:rPr>
              <w:instrText xml:space="preserve"> NUMPAGES  </w:instrText>
            </w:r>
            <w:r w:rsidRPr="00EB3A79">
              <w:rPr>
                <w:color w:val="636466"/>
                <w:sz w:val="18"/>
                <w:szCs w:val="18"/>
              </w:rPr>
              <w:fldChar w:fldCharType="separate"/>
            </w:r>
            <w:r w:rsidRPr="00EB3A79">
              <w:rPr>
                <w:color w:val="636466"/>
                <w:sz w:val="18"/>
                <w:szCs w:val="18"/>
              </w:rPr>
              <w:t>2</w:t>
            </w:r>
            <w:r w:rsidRPr="00EB3A79">
              <w:rPr>
                <w:color w:val="636466"/>
                <w:sz w:val="18"/>
                <w:szCs w:val="18"/>
              </w:rPr>
              <w:fldChar w:fldCharType="end"/>
            </w:r>
          </w:p>
        </w:sdtContent>
      </w:sdt>
    </w:sdtContent>
  </w:sdt>
  <w:p w14:paraId="561A47C7" w14:textId="77777777" w:rsidR="00EB3A79" w:rsidRPr="005D445A" w:rsidRDefault="00EB3A79" w:rsidP="00EB3A79">
    <w:pPr>
      <w:pStyle w:val="Footer"/>
      <w:ind w:right="360"/>
      <w:rPr>
        <w:color w:val="636466"/>
        <w:sz w:val="18"/>
        <w:szCs w:val="18"/>
      </w:rPr>
    </w:pPr>
    <w:r>
      <w:rPr>
        <w:color w:val="636466"/>
        <w:sz w:val="18"/>
        <w:szCs w:val="18"/>
      </w:rPr>
      <w:t xml:space="preserve">Version 2 </w:t>
    </w:r>
    <w:r w:rsidRPr="005D445A">
      <w:rPr>
        <w:color w:val="636466"/>
        <w:sz w:val="18"/>
        <w:szCs w:val="18"/>
      </w:rPr>
      <w:t>| Revised 0</w:t>
    </w:r>
    <w:r>
      <w:rPr>
        <w:color w:val="636466"/>
        <w:sz w:val="18"/>
        <w:szCs w:val="18"/>
      </w:rPr>
      <w:t>9</w:t>
    </w:r>
    <w:r w:rsidRPr="005D445A">
      <w:rPr>
        <w:color w:val="636466"/>
        <w:sz w:val="18"/>
        <w:szCs w:val="18"/>
      </w:rPr>
      <w:t>/</w:t>
    </w:r>
    <w:r>
      <w:rPr>
        <w:color w:val="636466"/>
        <w:sz w:val="18"/>
        <w:szCs w:val="18"/>
      </w:rPr>
      <w:t>23</w:t>
    </w:r>
    <w:r w:rsidRPr="005D445A">
      <w:rPr>
        <w:color w:val="636466"/>
        <w:sz w:val="18"/>
        <w:szCs w:val="18"/>
      </w:rPr>
      <w:t>/25</w:t>
    </w:r>
  </w:p>
  <w:p w14:paraId="4ED01B01" w14:textId="499A32CA" w:rsidR="00451E8B" w:rsidRPr="005D445A" w:rsidRDefault="00451E8B" w:rsidP="003A780F">
    <w:pPr>
      <w:pStyle w:val="Footer"/>
      <w:ind w:right="360"/>
      <w:rPr>
        <w:color w:val="636466"/>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673713"/>
      <w:docPartObj>
        <w:docPartGallery w:val="Page Numbers (Bottom of Page)"/>
        <w:docPartUnique/>
      </w:docPartObj>
    </w:sdtPr>
    <w:sdtEndPr>
      <w:rPr>
        <w:color w:val="636466"/>
        <w:sz w:val="18"/>
        <w:szCs w:val="18"/>
      </w:rPr>
    </w:sdtEndPr>
    <w:sdtContent>
      <w:sdt>
        <w:sdtPr>
          <w:id w:val="-554703366"/>
          <w:docPartObj>
            <w:docPartGallery w:val="Page Numbers (Top of Page)"/>
            <w:docPartUnique/>
          </w:docPartObj>
        </w:sdtPr>
        <w:sdtEndPr>
          <w:rPr>
            <w:color w:val="636466"/>
            <w:sz w:val="18"/>
            <w:szCs w:val="18"/>
          </w:rPr>
        </w:sdtEndPr>
        <w:sdtContent>
          <w:p w14:paraId="1295ADFF" w14:textId="4F9F7F83" w:rsidR="00ED11A1" w:rsidRPr="00ED11A1" w:rsidRDefault="00ED11A1">
            <w:pPr>
              <w:pStyle w:val="Footer"/>
              <w:jc w:val="right"/>
              <w:rPr>
                <w:color w:val="636466"/>
                <w:sz w:val="18"/>
                <w:szCs w:val="18"/>
              </w:rPr>
            </w:pPr>
            <w:r w:rsidRPr="00ED11A1">
              <w:rPr>
                <w:color w:val="636466"/>
                <w:sz w:val="18"/>
                <w:szCs w:val="18"/>
              </w:rPr>
              <w:t xml:space="preserve">Page </w:t>
            </w:r>
            <w:r w:rsidRPr="00ED11A1">
              <w:rPr>
                <w:color w:val="636466"/>
                <w:sz w:val="18"/>
                <w:szCs w:val="18"/>
              </w:rPr>
              <w:fldChar w:fldCharType="begin"/>
            </w:r>
            <w:r w:rsidRPr="00ED11A1">
              <w:rPr>
                <w:color w:val="636466"/>
                <w:sz w:val="18"/>
                <w:szCs w:val="18"/>
              </w:rPr>
              <w:instrText xml:space="preserve"> PAGE </w:instrText>
            </w:r>
            <w:r w:rsidRPr="00ED11A1">
              <w:rPr>
                <w:color w:val="636466"/>
                <w:sz w:val="18"/>
                <w:szCs w:val="18"/>
              </w:rPr>
              <w:fldChar w:fldCharType="separate"/>
            </w:r>
            <w:r w:rsidRPr="00ED11A1">
              <w:rPr>
                <w:color w:val="636466"/>
                <w:sz w:val="18"/>
                <w:szCs w:val="18"/>
              </w:rPr>
              <w:t>2</w:t>
            </w:r>
            <w:r w:rsidRPr="00ED11A1">
              <w:rPr>
                <w:color w:val="636466"/>
                <w:sz w:val="18"/>
                <w:szCs w:val="18"/>
              </w:rPr>
              <w:fldChar w:fldCharType="end"/>
            </w:r>
            <w:r w:rsidRPr="00ED11A1">
              <w:rPr>
                <w:color w:val="636466"/>
                <w:sz w:val="18"/>
                <w:szCs w:val="18"/>
              </w:rPr>
              <w:t xml:space="preserve"> of </w:t>
            </w:r>
            <w:r w:rsidRPr="00ED11A1">
              <w:rPr>
                <w:color w:val="636466"/>
                <w:sz w:val="18"/>
                <w:szCs w:val="18"/>
              </w:rPr>
              <w:fldChar w:fldCharType="begin"/>
            </w:r>
            <w:r w:rsidRPr="00ED11A1">
              <w:rPr>
                <w:color w:val="636466"/>
                <w:sz w:val="18"/>
                <w:szCs w:val="18"/>
              </w:rPr>
              <w:instrText xml:space="preserve"> NUMPAGES  </w:instrText>
            </w:r>
            <w:r w:rsidRPr="00ED11A1">
              <w:rPr>
                <w:color w:val="636466"/>
                <w:sz w:val="18"/>
                <w:szCs w:val="18"/>
              </w:rPr>
              <w:fldChar w:fldCharType="separate"/>
            </w:r>
            <w:r w:rsidRPr="00ED11A1">
              <w:rPr>
                <w:color w:val="636466"/>
                <w:sz w:val="18"/>
                <w:szCs w:val="18"/>
              </w:rPr>
              <w:t>2</w:t>
            </w:r>
            <w:r w:rsidRPr="00ED11A1">
              <w:rPr>
                <w:color w:val="636466"/>
                <w:sz w:val="18"/>
                <w:szCs w:val="18"/>
              </w:rPr>
              <w:fldChar w:fldCharType="end"/>
            </w:r>
          </w:p>
        </w:sdtContent>
      </w:sdt>
    </w:sdtContent>
  </w:sdt>
  <w:p w14:paraId="082F311F" w14:textId="6793764F" w:rsidR="00057E74" w:rsidRPr="00A54C5F" w:rsidRDefault="00ED11A1" w:rsidP="002F388B">
    <w:pPr>
      <w:pStyle w:val="Footer"/>
      <w:ind w:right="360"/>
      <w:rPr>
        <w:sz w:val="18"/>
        <w:szCs w:val="18"/>
      </w:rPr>
    </w:pPr>
    <w:r>
      <w:rPr>
        <w:color w:val="636466"/>
        <w:sz w:val="18"/>
        <w:szCs w:val="18"/>
      </w:rPr>
      <w:t>Version 2</w:t>
    </w:r>
    <w:r w:rsidRPr="005D445A">
      <w:rPr>
        <w:color w:val="636466"/>
        <w:sz w:val="18"/>
        <w:szCs w:val="18"/>
      </w:rPr>
      <w:t xml:space="preserve"> | </w:t>
    </w:r>
    <w:r>
      <w:rPr>
        <w:color w:val="636466"/>
        <w:sz w:val="18"/>
        <w:szCs w:val="18"/>
      </w:rPr>
      <w:t>Revised 09/23/26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F78B0" w14:textId="77777777" w:rsidR="00EF5A66" w:rsidRDefault="00EF5A66" w:rsidP="009A483A">
      <w:r>
        <w:separator/>
      </w:r>
    </w:p>
  </w:footnote>
  <w:footnote w:type="continuationSeparator" w:id="0">
    <w:p w14:paraId="47D24D8C" w14:textId="77777777" w:rsidR="00EF5A66" w:rsidRDefault="00EF5A66" w:rsidP="009A483A">
      <w:r>
        <w:continuationSeparator/>
      </w:r>
    </w:p>
  </w:footnote>
  <w:footnote w:type="continuationNotice" w:id="1">
    <w:p w14:paraId="14518FAE" w14:textId="77777777" w:rsidR="00EF5A66" w:rsidRDefault="00EF5A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FF6C4" w14:textId="77777777" w:rsidR="00ED11A1" w:rsidRDefault="00ED1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47DE5" w14:textId="77777777" w:rsidR="00DE6B4E" w:rsidRDefault="00DE6B4E" w:rsidP="0077470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2240" w:type="dxa"/>
      <w:tblInd w:w="-1070" w:type="dxa"/>
      <w:tblCellMar>
        <w:right w:w="1080" w:type="dxa"/>
      </w:tblCellMar>
      <w:tblLook w:val="04A0" w:firstRow="1" w:lastRow="0" w:firstColumn="1" w:lastColumn="0" w:noHBand="0" w:noVBand="1"/>
    </w:tblPr>
    <w:tblGrid>
      <w:gridCol w:w="12240"/>
    </w:tblGrid>
    <w:tr w:rsidR="00AC7D16" w14:paraId="22E894FF" w14:textId="77777777" w:rsidTr="00C82F07">
      <w:trPr>
        <w:trHeight w:val="1440"/>
      </w:trPr>
      <w:tc>
        <w:tcPr>
          <w:tcW w:w="12240" w:type="dxa"/>
          <w:tcBorders>
            <w:top w:val="nil"/>
            <w:left w:val="nil"/>
            <w:bottom w:val="nil"/>
            <w:right w:val="nil"/>
          </w:tcBorders>
          <w:shd w:val="clear" w:color="auto" w:fill="024C97" w:themeFill="accent1"/>
          <w:vAlign w:val="center"/>
        </w:tcPr>
        <w:p w14:paraId="0A636A10" w14:textId="68290BB8" w:rsidR="00AC7D16" w:rsidRDefault="00CD2661" w:rsidP="00362022">
          <w:pPr>
            <w:pStyle w:val="Header"/>
            <w:ind w:right="90"/>
            <w:jc w:val="right"/>
          </w:pPr>
          <w:r w:rsidRPr="00362022">
            <w:rPr>
              <w:noProof/>
            </w:rPr>
            <mc:AlternateContent>
              <mc:Choice Requires="wps">
                <w:drawing>
                  <wp:anchor distT="0" distB="0" distL="114300" distR="114300" simplePos="0" relativeHeight="251658240" behindDoc="0" locked="0" layoutInCell="1" allowOverlap="1" wp14:anchorId="3001958B" wp14:editId="37994B1B">
                    <wp:simplePos x="0" y="0"/>
                    <wp:positionH relativeFrom="column">
                      <wp:posOffset>395605</wp:posOffset>
                    </wp:positionH>
                    <wp:positionV relativeFrom="paragraph">
                      <wp:posOffset>-117475</wp:posOffset>
                    </wp:positionV>
                    <wp:extent cx="3543300" cy="685800"/>
                    <wp:effectExtent l="0" t="0" r="0" b="0"/>
                    <wp:wrapNone/>
                    <wp:docPr id="5" name="TextBox 4">
                      <a:extLst xmlns:a="http://schemas.openxmlformats.org/drawingml/2006/main">
                        <a:ext uri="{FF2B5EF4-FFF2-40B4-BE49-F238E27FC236}">
                          <a16:creationId xmlns:a16="http://schemas.microsoft.com/office/drawing/2014/main" id="{D1A3F802-1D7D-2992-E887-C11CC610C68F}"/>
                        </a:ext>
                      </a:extLst>
                    </wp:docPr>
                    <wp:cNvGraphicFramePr/>
                    <a:graphic xmlns:a="http://schemas.openxmlformats.org/drawingml/2006/main">
                      <a:graphicData uri="http://schemas.microsoft.com/office/word/2010/wordprocessingShape">
                        <wps:wsp>
                          <wps:cNvSpPr txBox="1"/>
                          <wps:spPr>
                            <a:xfrm>
                              <a:off x="0" y="0"/>
                              <a:ext cx="3543300" cy="685800"/>
                            </a:xfrm>
                            <a:prstGeom prst="rect">
                              <a:avLst/>
                            </a:prstGeom>
                            <a:noFill/>
                          </wps:spPr>
                          <wps:txbx>
                            <w:txbxContent>
                              <w:p w14:paraId="6C1A179C" w14:textId="0F09B17A" w:rsidR="00362022" w:rsidRPr="00D20EEA" w:rsidRDefault="00362022" w:rsidP="00FB16A6">
                                <w:pPr>
                                  <w:spacing w:after="0" w:line="240" w:lineRule="auto"/>
                                  <w:textAlignment w:val="baseline"/>
                                  <w:rPr>
                                    <w:b/>
                                    <w:bCs/>
                                    <w:color w:val="FFFFFF" w:themeColor="background1"/>
                                    <w:spacing w:val="8"/>
                                    <w:kern w:val="24"/>
                                    <w:sz w:val="24"/>
                                    <w:szCs w:val="24"/>
                                  </w:rPr>
                                </w:pPr>
                                <w:r w:rsidRPr="00D20EEA">
                                  <w:rPr>
                                    <w:b/>
                                    <w:bCs/>
                                    <w:color w:val="FFFFFF" w:themeColor="background1"/>
                                    <w:spacing w:val="8"/>
                                    <w:kern w:val="24"/>
                                    <w:sz w:val="24"/>
                                    <w:szCs w:val="24"/>
                                  </w:rPr>
                                  <w:t>Office</w:t>
                                </w:r>
                                <w:r w:rsidRPr="00D20EEA">
                                  <w:rPr>
                                    <w:b/>
                                    <w:bCs/>
                                    <w:color w:val="FFFFFF" w:themeColor="background1"/>
                                    <w:spacing w:val="-2"/>
                                    <w:kern w:val="24"/>
                                    <w:sz w:val="24"/>
                                    <w:szCs w:val="24"/>
                                  </w:rPr>
                                  <w:t xml:space="preserve"> of</w:t>
                                </w:r>
                                <w:r w:rsidR="003C6F74" w:rsidRPr="00D20EEA">
                                  <w:rPr>
                                    <w:b/>
                                    <w:bCs/>
                                    <w:color w:val="FFFFFF" w:themeColor="background1"/>
                                    <w:spacing w:val="-2"/>
                                    <w:kern w:val="24"/>
                                    <w:sz w:val="24"/>
                                    <w:szCs w:val="24"/>
                                  </w:rPr>
                                  <w:t xml:space="preserve"> </w:t>
                                </w:r>
                                <w:r w:rsidRPr="00D20EEA">
                                  <w:rPr>
                                    <w:b/>
                                    <w:bCs/>
                                    <w:color w:val="FFFFFF" w:themeColor="background1"/>
                                    <w:spacing w:val="-2"/>
                                    <w:kern w:val="24"/>
                                    <w:sz w:val="24"/>
                                    <w:szCs w:val="24"/>
                                  </w:rPr>
                                  <w:t xml:space="preserve">Research </w:t>
                                </w:r>
                                <w:r w:rsidRPr="00D20EEA">
                                  <w:rPr>
                                    <w:b/>
                                    <w:bCs/>
                                    <w:color w:val="FFFFFF" w:themeColor="background1"/>
                                    <w:spacing w:val="8"/>
                                    <w:kern w:val="24"/>
                                    <w:sz w:val="24"/>
                                    <w:szCs w:val="24"/>
                                  </w:rPr>
                                  <w:t>Regulatory</w:t>
                                </w:r>
                                <w:r w:rsidRPr="00D20EEA">
                                  <w:rPr>
                                    <w:b/>
                                    <w:bCs/>
                                    <w:color w:val="FFFFFF" w:themeColor="background1"/>
                                    <w:spacing w:val="-2"/>
                                    <w:kern w:val="24"/>
                                    <w:sz w:val="24"/>
                                    <w:szCs w:val="24"/>
                                  </w:rPr>
                                  <w:t xml:space="preserve"> </w:t>
                                </w:r>
                                <w:r w:rsidRPr="00D20EEA">
                                  <w:rPr>
                                    <w:b/>
                                    <w:bCs/>
                                    <w:color w:val="FFFFFF" w:themeColor="background1"/>
                                    <w:spacing w:val="8"/>
                                    <w:kern w:val="24"/>
                                    <w:sz w:val="24"/>
                                    <w:szCs w:val="24"/>
                                  </w:rPr>
                                  <w:t>Affairs</w:t>
                                </w:r>
                                <w:r w:rsidR="00FB16A6" w:rsidRPr="00D20EEA">
                                  <w:rPr>
                                    <w:b/>
                                    <w:bCs/>
                                    <w:color w:val="FFFFFF" w:themeColor="background1"/>
                                    <w:spacing w:val="8"/>
                                    <w:kern w:val="24"/>
                                    <w:sz w:val="24"/>
                                    <w:szCs w:val="24"/>
                                  </w:rPr>
                                  <w:t xml:space="preserve"> (ORRA)</w:t>
                                </w:r>
                              </w:p>
                              <w:sdt>
                                <w:sdtPr>
                                  <w:rPr>
                                    <w:color w:val="FFFFFF" w:themeColor="background1"/>
                                    <w:spacing w:val="8"/>
                                    <w:kern w:val="24"/>
                                  </w:rPr>
                                  <w:alias w:val="Select ORRA Unit"/>
                                  <w:tag w:val="Select ORRA Unit"/>
                                  <w:id w:val="492143716"/>
                                  <w:placeholder>
                                    <w:docPart w:val="DefaultPlaceholder_-1854013438"/>
                                  </w:placeholder>
                                  <w15:color w:val="FFFFFF"/>
                                  <w:dropDownList>
                                    <w:listItem w:displayText="Select ORRA Unit" w:value="Select ORRA Unit"/>
                                    <w:listItem w:displayText="Human Research Protection Program/Institutional Review Board (HRPP/IRB)" w:value="Human Research Protection Program/Institutional Review Board (HRPP/IRB)"/>
                                    <w:listItem w:displayText="Regulatory Support and Monitoring" w:value="Regulatory Support and Monitoring"/>
                                    <w:listItem w:displayText="Conflict of Interest" w:value="Conflict of Interest"/>
                                    <w:listItem w:displayText="Research Security" w:value="Research Security"/>
                                    <w:listItem w:displayText="Export Control" w:value="Export Control"/>
                                  </w:dropDownList>
                                </w:sdtPr>
                                <w:sdtEndPr/>
                                <w:sdtContent>
                                  <w:p w14:paraId="0BAE8577" w14:textId="40D8D608" w:rsidR="00075DE8" w:rsidRPr="00E150CF" w:rsidRDefault="00EB3A79" w:rsidP="00FF1225">
                                    <w:pPr>
                                      <w:spacing w:after="0"/>
                                      <w:textAlignment w:val="baseline"/>
                                      <w:rPr>
                                        <w:color w:val="FFFFFF" w:themeColor="background1"/>
                                        <w:spacing w:val="8"/>
                                        <w:kern w:val="24"/>
                                      </w:rPr>
                                    </w:pPr>
                                    <w:r>
                                      <w:rPr>
                                        <w:color w:val="FFFFFF" w:themeColor="background1"/>
                                        <w:spacing w:val="8"/>
                                        <w:kern w:val="24"/>
                                      </w:rPr>
                                      <w:t>Human Research Protection Program/Institutional Review Board (HRPP/IRB)</w:t>
                                    </w:r>
                                  </w:p>
                                </w:sdtContent>
                              </w:sdt>
                            </w:txbxContent>
                          </wps:txbx>
                          <wps:bodyPr wrap="square" lIns="0" tIns="0" rIns="0" bIns="0" rtlCol="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001958B" id="_x0000_t202" coordsize="21600,21600" o:spt="202" path="m,l,21600r21600,l21600,xe">
                    <v:stroke joinstyle="miter"/>
                    <v:path gradientshapeok="t" o:connecttype="rect"/>
                  </v:shapetype>
                  <v:shape id="TextBox 4" o:spid="_x0000_s1026" type="#_x0000_t202" style="position:absolute;left:0;text-align:left;margin-left:31.15pt;margin-top:-9.25pt;width:279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" filled="f" stroked="f">
                    <v:textbox inset="0,0,0,0">
                      <w:txbxContent>
                        <w:p w14:paraId="6C1A179C" w14:textId="0F09B17A" w:rsidR="00362022" w:rsidRPr="00D20EEA" w:rsidRDefault="00362022" w:rsidP="00FB16A6">
                          <w:pPr>
                            <w:spacing w:after="0" w:line="240" w:lineRule="auto"/>
                            <w:textAlignment w:val="baseline"/>
                            <w:rPr>
                              <w:b/>
                              <w:bCs/>
                              <w:color w:val="FFFFFF" w:themeColor="background1"/>
                              <w:spacing w:val="8"/>
                              <w:kern w:val="24"/>
                              <w:sz w:val="24"/>
                              <w:szCs w:val="24"/>
                            </w:rPr>
                          </w:pPr>
                          <w:r w:rsidRPr="00D20EEA">
                            <w:rPr>
                              <w:b/>
                              <w:bCs/>
                              <w:color w:val="FFFFFF" w:themeColor="background1"/>
                              <w:spacing w:val="8"/>
                              <w:kern w:val="24"/>
                              <w:sz w:val="24"/>
                              <w:szCs w:val="24"/>
                            </w:rPr>
                            <w:t>Office</w:t>
                          </w:r>
                          <w:r w:rsidRPr="00D20EEA">
                            <w:rPr>
                              <w:b/>
                              <w:bCs/>
                              <w:color w:val="FFFFFF" w:themeColor="background1"/>
                              <w:spacing w:val="-2"/>
                              <w:kern w:val="24"/>
                              <w:sz w:val="24"/>
                              <w:szCs w:val="24"/>
                            </w:rPr>
                            <w:t xml:space="preserve"> of</w:t>
                          </w:r>
                          <w:r w:rsidR="003C6F74" w:rsidRPr="00D20EEA">
                            <w:rPr>
                              <w:b/>
                              <w:bCs/>
                              <w:color w:val="FFFFFF" w:themeColor="background1"/>
                              <w:spacing w:val="-2"/>
                              <w:kern w:val="24"/>
                              <w:sz w:val="24"/>
                              <w:szCs w:val="24"/>
                            </w:rPr>
                            <w:t xml:space="preserve"> </w:t>
                          </w:r>
                          <w:r w:rsidRPr="00D20EEA">
                            <w:rPr>
                              <w:b/>
                              <w:bCs/>
                              <w:color w:val="FFFFFF" w:themeColor="background1"/>
                              <w:spacing w:val="-2"/>
                              <w:kern w:val="24"/>
                              <w:sz w:val="24"/>
                              <w:szCs w:val="24"/>
                            </w:rPr>
                            <w:t xml:space="preserve">Research </w:t>
                          </w:r>
                          <w:r w:rsidRPr="00D20EEA">
                            <w:rPr>
                              <w:b/>
                              <w:bCs/>
                              <w:color w:val="FFFFFF" w:themeColor="background1"/>
                              <w:spacing w:val="8"/>
                              <w:kern w:val="24"/>
                              <w:sz w:val="24"/>
                              <w:szCs w:val="24"/>
                            </w:rPr>
                            <w:t>Regulatory</w:t>
                          </w:r>
                          <w:r w:rsidRPr="00D20EEA">
                            <w:rPr>
                              <w:b/>
                              <w:bCs/>
                              <w:color w:val="FFFFFF" w:themeColor="background1"/>
                              <w:spacing w:val="-2"/>
                              <w:kern w:val="24"/>
                              <w:sz w:val="24"/>
                              <w:szCs w:val="24"/>
                            </w:rPr>
                            <w:t xml:space="preserve"> </w:t>
                          </w:r>
                          <w:r w:rsidRPr="00D20EEA">
                            <w:rPr>
                              <w:b/>
                              <w:bCs/>
                              <w:color w:val="FFFFFF" w:themeColor="background1"/>
                              <w:spacing w:val="8"/>
                              <w:kern w:val="24"/>
                              <w:sz w:val="24"/>
                              <w:szCs w:val="24"/>
                            </w:rPr>
                            <w:t>Affairs</w:t>
                          </w:r>
                          <w:r w:rsidR="00FB16A6" w:rsidRPr="00D20EEA">
                            <w:rPr>
                              <w:b/>
                              <w:bCs/>
                              <w:color w:val="FFFFFF" w:themeColor="background1"/>
                              <w:spacing w:val="8"/>
                              <w:kern w:val="24"/>
                              <w:sz w:val="24"/>
                              <w:szCs w:val="24"/>
                            </w:rPr>
                            <w:t xml:space="preserve"> (ORRA)</w:t>
                          </w:r>
                        </w:p>
                        <w:sdt>
                          <w:sdtPr>
                            <w:rPr>
                              <w:color w:val="FFFFFF" w:themeColor="background1"/>
                              <w:spacing w:val="8"/>
                              <w:kern w:val="24"/>
                            </w:rPr>
                            <w:alias w:val="Select ORRA Unit"/>
                            <w:tag w:val="Select ORRA Unit"/>
                            <w:id w:val="492143716"/>
                            <w:placeholder>
                              <w:docPart w:val="DefaultPlaceholder_-1854013438"/>
                            </w:placeholder>
                            <w15:color w:val="FFFFFF"/>
                            <w:dropDownList>
                              <w:listItem w:displayText="Select ORRA Unit" w:value="Select ORRA Unit"/>
                              <w:listItem w:displayText="Human Research Protection Program/Institutional Review Board (HRPP/IRB)" w:value="Human Research Protection Program/Institutional Review Board (HRPP/IRB)"/>
                              <w:listItem w:displayText="Regulatory Support and Monitoring" w:value="Regulatory Support and Monitoring"/>
                              <w:listItem w:displayText="Conflict of Interest" w:value="Conflict of Interest"/>
                              <w:listItem w:displayText="Research Security" w:value="Research Security"/>
                              <w:listItem w:displayText="Export Control" w:value="Export Control"/>
                            </w:dropDownList>
                          </w:sdtPr>
                          <w:sdtEndPr/>
                          <w:sdtContent>
                            <w:p w14:paraId="0BAE8577" w14:textId="40D8D608" w:rsidR="00075DE8" w:rsidRPr="00E150CF" w:rsidRDefault="00EB3A79" w:rsidP="00FF1225">
                              <w:pPr>
                                <w:spacing w:after="0"/>
                                <w:textAlignment w:val="baseline"/>
                                <w:rPr>
                                  <w:color w:val="FFFFFF" w:themeColor="background1"/>
                                  <w:spacing w:val="8"/>
                                  <w:kern w:val="24"/>
                                </w:rPr>
                              </w:pPr>
                              <w:r>
                                <w:rPr>
                                  <w:color w:val="FFFFFF" w:themeColor="background1"/>
                                  <w:spacing w:val="8"/>
                                  <w:kern w:val="24"/>
                                </w:rPr>
                                <w:t>Human Research Protection Program/Institutional Review Board (HRPP/IRB)</w:t>
                              </w:r>
                            </w:p>
                          </w:sdtContent>
                        </w:sdt>
                      </w:txbxContent>
                    </v:textbox>
                  </v:shape>
                </w:pict>
              </mc:Fallback>
            </mc:AlternateContent>
          </w:r>
          <w:r w:rsidR="00551D34">
            <w:rPr>
              <w:caps/>
              <w:noProof/>
              <w:color w:val="FFFFFF" w:themeColor="background1"/>
            </w:rPr>
            <w:drawing>
              <wp:inline distT="0" distB="0" distL="0" distR="0" wp14:anchorId="5CCC02EF" wp14:editId="07BA55A4">
                <wp:extent cx="2193449" cy="438150"/>
                <wp:effectExtent l="0" t="0" r="0" b="0"/>
                <wp:docPr id="600834357" name="Picture 1" descr="UT Southwestern Medical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374594" name="Picture 1" descr="UT Southwestern Medical Center"/>
                        <pic:cNvPicPr/>
                      </pic:nvPicPr>
                      <pic:blipFill>
                        <a:blip r:embed="rId1">
                          <a:extLst>
                            <a:ext uri="{28A0092B-C50C-407E-A947-70E740481C1C}">
                              <a14:useLocalDpi xmlns:a14="http://schemas.microsoft.com/office/drawing/2010/main" val="0"/>
                            </a:ext>
                          </a:extLst>
                        </a:blip>
                        <a:stretch>
                          <a:fillRect/>
                        </a:stretch>
                      </pic:blipFill>
                      <pic:spPr>
                        <a:xfrm>
                          <a:off x="0" y="0"/>
                          <a:ext cx="2195987" cy="438657"/>
                        </a:xfrm>
                        <a:prstGeom prst="rect">
                          <a:avLst/>
                        </a:prstGeom>
                      </pic:spPr>
                    </pic:pic>
                  </a:graphicData>
                </a:graphic>
              </wp:inline>
            </w:drawing>
          </w:r>
        </w:p>
      </w:tc>
    </w:tr>
  </w:tbl>
  <w:p w14:paraId="4FA8C26B" w14:textId="6C9D433A" w:rsidR="00FD51A6" w:rsidRDefault="00FD51A6" w:rsidP="00AC7D16">
    <w:pPr>
      <w:pStyle w:val="Header"/>
      <w:ind w:right="9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B1694"/>
    <w:multiLevelType w:val="hybridMultilevel"/>
    <w:tmpl w:val="FFFFFFFF"/>
    <w:lvl w:ilvl="0" w:tplc="D2884D60">
      <w:start w:val="1"/>
      <w:numFmt w:val="bullet"/>
      <w:lvlText w:val=""/>
      <w:lvlJc w:val="left"/>
      <w:pPr>
        <w:ind w:left="720" w:hanging="360"/>
      </w:pPr>
      <w:rPr>
        <w:rFonts w:ascii="Symbol" w:hAnsi="Symbol" w:hint="default"/>
      </w:rPr>
    </w:lvl>
    <w:lvl w:ilvl="1" w:tplc="DDE8BD28">
      <w:start w:val="1"/>
      <w:numFmt w:val="bullet"/>
      <w:lvlText w:val="o"/>
      <w:lvlJc w:val="left"/>
      <w:pPr>
        <w:ind w:left="1440" w:hanging="360"/>
      </w:pPr>
      <w:rPr>
        <w:rFonts w:ascii="Courier New" w:hAnsi="Courier New" w:hint="default"/>
      </w:rPr>
    </w:lvl>
    <w:lvl w:ilvl="2" w:tplc="2E2E1AA0">
      <w:start w:val="1"/>
      <w:numFmt w:val="bullet"/>
      <w:lvlText w:val=""/>
      <w:lvlJc w:val="left"/>
      <w:pPr>
        <w:ind w:left="2160" w:hanging="360"/>
      </w:pPr>
      <w:rPr>
        <w:rFonts w:ascii="Wingdings" w:hAnsi="Wingdings" w:hint="default"/>
      </w:rPr>
    </w:lvl>
    <w:lvl w:ilvl="3" w:tplc="D7349624">
      <w:start w:val="1"/>
      <w:numFmt w:val="bullet"/>
      <w:lvlText w:val=""/>
      <w:lvlJc w:val="left"/>
      <w:pPr>
        <w:ind w:left="2880" w:hanging="360"/>
      </w:pPr>
      <w:rPr>
        <w:rFonts w:ascii="Symbol" w:hAnsi="Symbol" w:hint="default"/>
      </w:rPr>
    </w:lvl>
    <w:lvl w:ilvl="4" w:tplc="83DE7D46">
      <w:start w:val="1"/>
      <w:numFmt w:val="bullet"/>
      <w:lvlText w:val="o"/>
      <w:lvlJc w:val="left"/>
      <w:pPr>
        <w:ind w:left="3600" w:hanging="360"/>
      </w:pPr>
      <w:rPr>
        <w:rFonts w:ascii="Courier New" w:hAnsi="Courier New" w:hint="default"/>
      </w:rPr>
    </w:lvl>
    <w:lvl w:ilvl="5" w:tplc="6966D4E0">
      <w:start w:val="1"/>
      <w:numFmt w:val="bullet"/>
      <w:lvlText w:val=""/>
      <w:lvlJc w:val="left"/>
      <w:pPr>
        <w:ind w:left="4320" w:hanging="360"/>
      </w:pPr>
      <w:rPr>
        <w:rFonts w:ascii="Wingdings" w:hAnsi="Wingdings" w:hint="default"/>
      </w:rPr>
    </w:lvl>
    <w:lvl w:ilvl="6" w:tplc="2774F22E">
      <w:start w:val="1"/>
      <w:numFmt w:val="bullet"/>
      <w:lvlText w:val=""/>
      <w:lvlJc w:val="left"/>
      <w:pPr>
        <w:ind w:left="5040" w:hanging="360"/>
      </w:pPr>
      <w:rPr>
        <w:rFonts w:ascii="Symbol" w:hAnsi="Symbol" w:hint="default"/>
      </w:rPr>
    </w:lvl>
    <w:lvl w:ilvl="7" w:tplc="97A623A4">
      <w:start w:val="1"/>
      <w:numFmt w:val="bullet"/>
      <w:lvlText w:val="o"/>
      <w:lvlJc w:val="left"/>
      <w:pPr>
        <w:ind w:left="5760" w:hanging="360"/>
      </w:pPr>
      <w:rPr>
        <w:rFonts w:ascii="Courier New" w:hAnsi="Courier New" w:hint="default"/>
      </w:rPr>
    </w:lvl>
    <w:lvl w:ilvl="8" w:tplc="B2A02DCC">
      <w:start w:val="1"/>
      <w:numFmt w:val="bullet"/>
      <w:lvlText w:val=""/>
      <w:lvlJc w:val="left"/>
      <w:pPr>
        <w:ind w:left="6480" w:hanging="360"/>
      </w:pPr>
      <w:rPr>
        <w:rFonts w:ascii="Wingdings" w:hAnsi="Wingdings" w:hint="default"/>
      </w:rPr>
    </w:lvl>
  </w:abstractNum>
  <w:abstractNum w:abstractNumId="1" w15:restartNumberingAfterBreak="0">
    <w:nsid w:val="0AA05788"/>
    <w:multiLevelType w:val="hybridMultilevel"/>
    <w:tmpl w:val="51905C6E"/>
    <w:lvl w:ilvl="0" w:tplc="88D8272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1F44DF"/>
    <w:multiLevelType w:val="hybridMultilevel"/>
    <w:tmpl w:val="8F925B46"/>
    <w:lvl w:ilvl="0" w:tplc="88D82720">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3B4E82"/>
    <w:multiLevelType w:val="hybridMultilevel"/>
    <w:tmpl w:val="3C70F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44199D"/>
    <w:multiLevelType w:val="hybridMultilevel"/>
    <w:tmpl w:val="93464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986B5A"/>
    <w:multiLevelType w:val="hybridMultilevel"/>
    <w:tmpl w:val="171AA28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8F519F6"/>
    <w:multiLevelType w:val="hybridMultilevel"/>
    <w:tmpl w:val="FFFFFFFF"/>
    <w:lvl w:ilvl="0" w:tplc="8FDC6AFC">
      <w:start w:val="1"/>
      <w:numFmt w:val="bullet"/>
      <w:lvlText w:val=""/>
      <w:lvlJc w:val="left"/>
      <w:pPr>
        <w:ind w:left="720" w:hanging="360"/>
      </w:pPr>
      <w:rPr>
        <w:rFonts w:ascii="Symbol" w:hAnsi="Symbol" w:hint="default"/>
      </w:rPr>
    </w:lvl>
    <w:lvl w:ilvl="1" w:tplc="C51AF666">
      <w:start w:val="1"/>
      <w:numFmt w:val="bullet"/>
      <w:lvlText w:val="o"/>
      <w:lvlJc w:val="left"/>
      <w:pPr>
        <w:ind w:left="1440" w:hanging="360"/>
      </w:pPr>
      <w:rPr>
        <w:rFonts w:ascii="Courier New" w:hAnsi="Courier New" w:hint="default"/>
      </w:rPr>
    </w:lvl>
    <w:lvl w:ilvl="2" w:tplc="64D473B8">
      <w:start w:val="1"/>
      <w:numFmt w:val="bullet"/>
      <w:lvlText w:val=""/>
      <w:lvlJc w:val="left"/>
      <w:pPr>
        <w:ind w:left="2160" w:hanging="360"/>
      </w:pPr>
      <w:rPr>
        <w:rFonts w:ascii="Wingdings" w:hAnsi="Wingdings" w:hint="default"/>
      </w:rPr>
    </w:lvl>
    <w:lvl w:ilvl="3" w:tplc="B896CE70">
      <w:start w:val="1"/>
      <w:numFmt w:val="bullet"/>
      <w:lvlText w:val=""/>
      <w:lvlJc w:val="left"/>
      <w:pPr>
        <w:ind w:left="2880" w:hanging="360"/>
      </w:pPr>
      <w:rPr>
        <w:rFonts w:ascii="Symbol" w:hAnsi="Symbol" w:hint="default"/>
      </w:rPr>
    </w:lvl>
    <w:lvl w:ilvl="4" w:tplc="4ADA0158">
      <w:start w:val="1"/>
      <w:numFmt w:val="bullet"/>
      <w:lvlText w:val="o"/>
      <w:lvlJc w:val="left"/>
      <w:pPr>
        <w:ind w:left="3600" w:hanging="360"/>
      </w:pPr>
      <w:rPr>
        <w:rFonts w:ascii="Courier New" w:hAnsi="Courier New" w:hint="default"/>
      </w:rPr>
    </w:lvl>
    <w:lvl w:ilvl="5" w:tplc="0458F04A">
      <w:start w:val="1"/>
      <w:numFmt w:val="bullet"/>
      <w:lvlText w:val=""/>
      <w:lvlJc w:val="left"/>
      <w:pPr>
        <w:ind w:left="4320" w:hanging="360"/>
      </w:pPr>
      <w:rPr>
        <w:rFonts w:ascii="Wingdings" w:hAnsi="Wingdings" w:hint="default"/>
      </w:rPr>
    </w:lvl>
    <w:lvl w:ilvl="6" w:tplc="CD50EEE8">
      <w:start w:val="1"/>
      <w:numFmt w:val="bullet"/>
      <w:lvlText w:val=""/>
      <w:lvlJc w:val="left"/>
      <w:pPr>
        <w:ind w:left="5040" w:hanging="360"/>
      </w:pPr>
      <w:rPr>
        <w:rFonts w:ascii="Symbol" w:hAnsi="Symbol" w:hint="default"/>
      </w:rPr>
    </w:lvl>
    <w:lvl w:ilvl="7" w:tplc="BF10451A">
      <w:start w:val="1"/>
      <w:numFmt w:val="bullet"/>
      <w:lvlText w:val="o"/>
      <w:lvlJc w:val="left"/>
      <w:pPr>
        <w:ind w:left="5760" w:hanging="360"/>
      </w:pPr>
      <w:rPr>
        <w:rFonts w:ascii="Courier New" w:hAnsi="Courier New" w:hint="default"/>
      </w:rPr>
    </w:lvl>
    <w:lvl w:ilvl="8" w:tplc="4C024A08">
      <w:start w:val="1"/>
      <w:numFmt w:val="bullet"/>
      <w:lvlText w:val=""/>
      <w:lvlJc w:val="left"/>
      <w:pPr>
        <w:ind w:left="6480" w:hanging="360"/>
      </w:pPr>
      <w:rPr>
        <w:rFonts w:ascii="Wingdings" w:hAnsi="Wingdings" w:hint="default"/>
      </w:rPr>
    </w:lvl>
  </w:abstractNum>
  <w:abstractNum w:abstractNumId="7" w15:restartNumberingAfterBreak="0">
    <w:nsid w:val="2B033E3F"/>
    <w:multiLevelType w:val="hybridMultilevel"/>
    <w:tmpl w:val="917E38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8A01D5"/>
    <w:multiLevelType w:val="hybridMultilevel"/>
    <w:tmpl w:val="CE6805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1C353E"/>
    <w:multiLevelType w:val="hybridMultilevel"/>
    <w:tmpl w:val="1590871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37A1DB3"/>
    <w:multiLevelType w:val="hybridMultilevel"/>
    <w:tmpl w:val="AFD28B38"/>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9C9222F"/>
    <w:multiLevelType w:val="hybridMultilevel"/>
    <w:tmpl w:val="FFFFFFFF"/>
    <w:lvl w:ilvl="0" w:tplc="BB728168">
      <w:start w:val="1"/>
      <w:numFmt w:val="bullet"/>
      <w:lvlText w:val=""/>
      <w:lvlJc w:val="left"/>
      <w:pPr>
        <w:ind w:left="720" w:hanging="360"/>
      </w:pPr>
      <w:rPr>
        <w:rFonts w:ascii="Symbol" w:hAnsi="Symbol" w:hint="default"/>
      </w:rPr>
    </w:lvl>
    <w:lvl w:ilvl="1" w:tplc="E172616C">
      <w:start w:val="1"/>
      <w:numFmt w:val="bullet"/>
      <w:lvlText w:val="o"/>
      <w:lvlJc w:val="left"/>
      <w:pPr>
        <w:ind w:left="1440" w:hanging="360"/>
      </w:pPr>
      <w:rPr>
        <w:rFonts w:ascii="Courier New" w:hAnsi="Courier New" w:hint="default"/>
      </w:rPr>
    </w:lvl>
    <w:lvl w:ilvl="2" w:tplc="CB20168E">
      <w:start w:val="1"/>
      <w:numFmt w:val="bullet"/>
      <w:lvlText w:val=""/>
      <w:lvlJc w:val="left"/>
      <w:pPr>
        <w:ind w:left="2160" w:hanging="360"/>
      </w:pPr>
      <w:rPr>
        <w:rFonts w:ascii="Wingdings" w:hAnsi="Wingdings" w:hint="default"/>
      </w:rPr>
    </w:lvl>
    <w:lvl w:ilvl="3" w:tplc="C93475F4">
      <w:start w:val="1"/>
      <w:numFmt w:val="bullet"/>
      <w:lvlText w:val=""/>
      <w:lvlJc w:val="left"/>
      <w:pPr>
        <w:ind w:left="2880" w:hanging="360"/>
      </w:pPr>
      <w:rPr>
        <w:rFonts w:ascii="Symbol" w:hAnsi="Symbol" w:hint="default"/>
      </w:rPr>
    </w:lvl>
    <w:lvl w:ilvl="4" w:tplc="A9106562">
      <w:start w:val="1"/>
      <w:numFmt w:val="bullet"/>
      <w:lvlText w:val="o"/>
      <w:lvlJc w:val="left"/>
      <w:pPr>
        <w:ind w:left="3600" w:hanging="360"/>
      </w:pPr>
      <w:rPr>
        <w:rFonts w:ascii="Courier New" w:hAnsi="Courier New" w:hint="default"/>
      </w:rPr>
    </w:lvl>
    <w:lvl w:ilvl="5" w:tplc="DA2200A8">
      <w:start w:val="1"/>
      <w:numFmt w:val="bullet"/>
      <w:lvlText w:val=""/>
      <w:lvlJc w:val="left"/>
      <w:pPr>
        <w:ind w:left="4320" w:hanging="360"/>
      </w:pPr>
      <w:rPr>
        <w:rFonts w:ascii="Wingdings" w:hAnsi="Wingdings" w:hint="default"/>
      </w:rPr>
    </w:lvl>
    <w:lvl w:ilvl="6" w:tplc="960274BA">
      <w:start w:val="1"/>
      <w:numFmt w:val="bullet"/>
      <w:lvlText w:val=""/>
      <w:lvlJc w:val="left"/>
      <w:pPr>
        <w:ind w:left="5040" w:hanging="360"/>
      </w:pPr>
      <w:rPr>
        <w:rFonts w:ascii="Symbol" w:hAnsi="Symbol" w:hint="default"/>
      </w:rPr>
    </w:lvl>
    <w:lvl w:ilvl="7" w:tplc="78E45764">
      <w:start w:val="1"/>
      <w:numFmt w:val="bullet"/>
      <w:lvlText w:val="o"/>
      <w:lvlJc w:val="left"/>
      <w:pPr>
        <w:ind w:left="5760" w:hanging="360"/>
      </w:pPr>
      <w:rPr>
        <w:rFonts w:ascii="Courier New" w:hAnsi="Courier New" w:hint="default"/>
      </w:rPr>
    </w:lvl>
    <w:lvl w:ilvl="8" w:tplc="18E6A18C">
      <w:start w:val="1"/>
      <w:numFmt w:val="bullet"/>
      <w:lvlText w:val=""/>
      <w:lvlJc w:val="left"/>
      <w:pPr>
        <w:ind w:left="6480" w:hanging="360"/>
      </w:pPr>
      <w:rPr>
        <w:rFonts w:ascii="Wingdings" w:hAnsi="Wingdings" w:hint="default"/>
      </w:rPr>
    </w:lvl>
  </w:abstractNum>
  <w:abstractNum w:abstractNumId="12" w15:restartNumberingAfterBreak="0">
    <w:nsid w:val="40CA408D"/>
    <w:multiLevelType w:val="hybridMultilevel"/>
    <w:tmpl w:val="21F4FCA2"/>
    <w:lvl w:ilvl="0" w:tplc="88D82720">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06214E"/>
    <w:multiLevelType w:val="hybridMultilevel"/>
    <w:tmpl w:val="B8C84146"/>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C05A27A"/>
    <w:multiLevelType w:val="hybridMultilevel"/>
    <w:tmpl w:val="FFFFFFFF"/>
    <w:lvl w:ilvl="0" w:tplc="AD8657D8">
      <w:start w:val="1"/>
      <w:numFmt w:val="bullet"/>
      <w:lvlText w:val=""/>
      <w:lvlJc w:val="left"/>
      <w:pPr>
        <w:ind w:left="720" w:hanging="360"/>
      </w:pPr>
      <w:rPr>
        <w:rFonts w:ascii="Symbol" w:hAnsi="Symbol" w:hint="default"/>
      </w:rPr>
    </w:lvl>
    <w:lvl w:ilvl="1" w:tplc="55E0DF94">
      <w:start w:val="1"/>
      <w:numFmt w:val="bullet"/>
      <w:lvlText w:val="o"/>
      <w:lvlJc w:val="left"/>
      <w:pPr>
        <w:ind w:left="1440" w:hanging="360"/>
      </w:pPr>
      <w:rPr>
        <w:rFonts w:ascii="Courier New" w:hAnsi="Courier New" w:hint="default"/>
      </w:rPr>
    </w:lvl>
    <w:lvl w:ilvl="2" w:tplc="D594325E">
      <w:start w:val="1"/>
      <w:numFmt w:val="bullet"/>
      <w:lvlText w:val=""/>
      <w:lvlJc w:val="left"/>
      <w:pPr>
        <w:ind w:left="2160" w:hanging="360"/>
      </w:pPr>
      <w:rPr>
        <w:rFonts w:ascii="Wingdings" w:hAnsi="Wingdings" w:hint="default"/>
      </w:rPr>
    </w:lvl>
    <w:lvl w:ilvl="3" w:tplc="98625AB0">
      <w:start w:val="1"/>
      <w:numFmt w:val="bullet"/>
      <w:lvlText w:val=""/>
      <w:lvlJc w:val="left"/>
      <w:pPr>
        <w:ind w:left="2880" w:hanging="360"/>
      </w:pPr>
      <w:rPr>
        <w:rFonts w:ascii="Symbol" w:hAnsi="Symbol" w:hint="default"/>
      </w:rPr>
    </w:lvl>
    <w:lvl w:ilvl="4" w:tplc="643A6052">
      <w:start w:val="1"/>
      <w:numFmt w:val="bullet"/>
      <w:lvlText w:val="o"/>
      <w:lvlJc w:val="left"/>
      <w:pPr>
        <w:ind w:left="3600" w:hanging="360"/>
      </w:pPr>
      <w:rPr>
        <w:rFonts w:ascii="Courier New" w:hAnsi="Courier New" w:hint="default"/>
      </w:rPr>
    </w:lvl>
    <w:lvl w:ilvl="5" w:tplc="B70A7748">
      <w:start w:val="1"/>
      <w:numFmt w:val="bullet"/>
      <w:lvlText w:val=""/>
      <w:lvlJc w:val="left"/>
      <w:pPr>
        <w:ind w:left="4320" w:hanging="360"/>
      </w:pPr>
      <w:rPr>
        <w:rFonts w:ascii="Wingdings" w:hAnsi="Wingdings" w:hint="default"/>
      </w:rPr>
    </w:lvl>
    <w:lvl w:ilvl="6" w:tplc="8BA83D8A">
      <w:start w:val="1"/>
      <w:numFmt w:val="bullet"/>
      <w:lvlText w:val=""/>
      <w:lvlJc w:val="left"/>
      <w:pPr>
        <w:ind w:left="5040" w:hanging="360"/>
      </w:pPr>
      <w:rPr>
        <w:rFonts w:ascii="Symbol" w:hAnsi="Symbol" w:hint="default"/>
      </w:rPr>
    </w:lvl>
    <w:lvl w:ilvl="7" w:tplc="3A68F6EC">
      <w:start w:val="1"/>
      <w:numFmt w:val="bullet"/>
      <w:lvlText w:val="o"/>
      <w:lvlJc w:val="left"/>
      <w:pPr>
        <w:ind w:left="5760" w:hanging="360"/>
      </w:pPr>
      <w:rPr>
        <w:rFonts w:ascii="Courier New" w:hAnsi="Courier New" w:hint="default"/>
      </w:rPr>
    </w:lvl>
    <w:lvl w:ilvl="8" w:tplc="58FC4638">
      <w:start w:val="1"/>
      <w:numFmt w:val="bullet"/>
      <w:lvlText w:val=""/>
      <w:lvlJc w:val="left"/>
      <w:pPr>
        <w:ind w:left="6480" w:hanging="360"/>
      </w:pPr>
      <w:rPr>
        <w:rFonts w:ascii="Wingdings" w:hAnsi="Wingdings" w:hint="default"/>
      </w:rPr>
    </w:lvl>
  </w:abstractNum>
  <w:abstractNum w:abstractNumId="15" w15:restartNumberingAfterBreak="0">
    <w:nsid w:val="553C181D"/>
    <w:multiLevelType w:val="hybridMultilevel"/>
    <w:tmpl w:val="8CD2BB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292E61"/>
    <w:multiLevelType w:val="hybridMultilevel"/>
    <w:tmpl w:val="D1868D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EF5B2F"/>
    <w:multiLevelType w:val="hybridMultilevel"/>
    <w:tmpl w:val="250222F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03223C8"/>
    <w:multiLevelType w:val="hybridMultilevel"/>
    <w:tmpl w:val="ECC045F0"/>
    <w:lvl w:ilvl="0" w:tplc="88D82720">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241BBC"/>
    <w:multiLevelType w:val="hybridMultilevel"/>
    <w:tmpl w:val="F40C2CE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9DD0BD2"/>
    <w:multiLevelType w:val="hybridMultilevel"/>
    <w:tmpl w:val="9C62CCB8"/>
    <w:lvl w:ilvl="0" w:tplc="FFFFFFFF">
      <w:start w:val="1"/>
      <w:numFmt w:val="bullet"/>
      <w:lvlText w:val=""/>
      <w:lvlJc w:val="left"/>
      <w:pPr>
        <w:ind w:left="720" w:hanging="360"/>
      </w:pPr>
      <w:rPr>
        <w:rFonts w:ascii="Wingdings" w:hAnsi="Wingdings" w:hint="default"/>
      </w:rPr>
    </w:lvl>
    <w:lvl w:ilvl="1" w:tplc="88D82720">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365377F"/>
    <w:multiLevelType w:val="hybridMultilevel"/>
    <w:tmpl w:val="A17CB4FC"/>
    <w:lvl w:ilvl="0" w:tplc="FFFFFFFF">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AC716D"/>
    <w:multiLevelType w:val="hybridMultilevel"/>
    <w:tmpl w:val="011A8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35257F"/>
    <w:multiLevelType w:val="hybridMultilevel"/>
    <w:tmpl w:val="6DF848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A82032"/>
    <w:multiLevelType w:val="hybridMultilevel"/>
    <w:tmpl w:val="84B6A1EA"/>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61792228">
    <w:abstractNumId w:val="23"/>
  </w:num>
  <w:num w:numId="2" w16cid:durableId="2004385441">
    <w:abstractNumId w:val="8"/>
  </w:num>
  <w:num w:numId="3" w16cid:durableId="1078165233">
    <w:abstractNumId w:val="4"/>
  </w:num>
  <w:num w:numId="4" w16cid:durableId="907224630">
    <w:abstractNumId w:val="7"/>
  </w:num>
  <w:num w:numId="5" w16cid:durableId="873273584">
    <w:abstractNumId w:val="15"/>
  </w:num>
  <w:num w:numId="6" w16cid:durableId="1503352427">
    <w:abstractNumId w:val="3"/>
  </w:num>
  <w:num w:numId="7" w16cid:durableId="588196739">
    <w:abstractNumId w:val="16"/>
  </w:num>
  <w:num w:numId="8" w16cid:durableId="844974322">
    <w:abstractNumId w:val="12"/>
  </w:num>
  <w:num w:numId="9" w16cid:durableId="14620619">
    <w:abstractNumId w:val="21"/>
  </w:num>
  <w:num w:numId="10" w16cid:durableId="1673678238">
    <w:abstractNumId w:val="18"/>
  </w:num>
  <w:num w:numId="11" w16cid:durableId="1794589604">
    <w:abstractNumId w:val="17"/>
  </w:num>
  <w:num w:numId="12" w16cid:durableId="58290145">
    <w:abstractNumId w:val="10"/>
  </w:num>
  <w:num w:numId="13" w16cid:durableId="825904444">
    <w:abstractNumId w:val="20"/>
  </w:num>
  <w:num w:numId="14" w16cid:durableId="387188799">
    <w:abstractNumId w:val="22"/>
  </w:num>
  <w:num w:numId="15" w16cid:durableId="1376544492">
    <w:abstractNumId w:val="24"/>
  </w:num>
  <w:num w:numId="16" w16cid:durableId="1977832202">
    <w:abstractNumId w:val="13"/>
  </w:num>
  <w:num w:numId="17" w16cid:durableId="572937398">
    <w:abstractNumId w:val="1"/>
  </w:num>
  <w:num w:numId="18" w16cid:durableId="917177246">
    <w:abstractNumId w:val="19"/>
  </w:num>
  <w:num w:numId="19" w16cid:durableId="1829520850">
    <w:abstractNumId w:val="2"/>
  </w:num>
  <w:num w:numId="20" w16cid:durableId="837578395">
    <w:abstractNumId w:val="5"/>
  </w:num>
  <w:num w:numId="21" w16cid:durableId="1272935438">
    <w:abstractNumId w:val="9"/>
  </w:num>
  <w:num w:numId="22" w16cid:durableId="1764371244">
    <w:abstractNumId w:val="14"/>
  </w:num>
  <w:num w:numId="23" w16cid:durableId="252514410">
    <w:abstractNumId w:val="11"/>
  </w:num>
  <w:num w:numId="24" w16cid:durableId="459418495">
    <w:abstractNumId w:val="0"/>
  </w:num>
  <w:num w:numId="25" w16cid:durableId="7888142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801"/>
    <w:rsid w:val="000058A6"/>
    <w:rsid w:val="00010030"/>
    <w:rsid w:val="0001139F"/>
    <w:rsid w:val="00013AB3"/>
    <w:rsid w:val="000201F3"/>
    <w:rsid w:val="0002206A"/>
    <w:rsid w:val="0002567C"/>
    <w:rsid w:val="0005308E"/>
    <w:rsid w:val="00054C27"/>
    <w:rsid w:val="00054D75"/>
    <w:rsid w:val="00056415"/>
    <w:rsid w:val="00057E74"/>
    <w:rsid w:val="00060573"/>
    <w:rsid w:val="00065C2C"/>
    <w:rsid w:val="000663F6"/>
    <w:rsid w:val="0007033C"/>
    <w:rsid w:val="000738C7"/>
    <w:rsid w:val="00075DE8"/>
    <w:rsid w:val="00076186"/>
    <w:rsid w:val="00085DC2"/>
    <w:rsid w:val="000951E4"/>
    <w:rsid w:val="000A1300"/>
    <w:rsid w:val="000C0E10"/>
    <w:rsid w:val="000C2224"/>
    <w:rsid w:val="000C3BB4"/>
    <w:rsid w:val="000C69BB"/>
    <w:rsid w:val="000C7C42"/>
    <w:rsid w:val="000D1573"/>
    <w:rsid w:val="000D753B"/>
    <w:rsid w:val="000E1430"/>
    <w:rsid w:val="000F184A"/>
    <w:rsid w:val="000F7686"/>
    <w:rsid w:val="00113504"/>
    <w:rsid w:val="001168C7"/>
    <w:rsid w:val="00117CD4"/>
    <w:rsid w:val="0013067F"/>
    <w:rsid w:val="001347F5"/>
    <w:rsid w:val="00145074"/>
    <w:rsid w:val="00153D78"/>
    <w:rsid w:val="00157233"/>
    <w:rsid w:val="00161398"/>
    <w:rsid w:val="00191B80"/>
    <w:rsid w:val="00193269"/>
    <w:rsid w:val="001A040C"/>
    <w:rsid w:val="001B3BEE"/>
    <w:rsid w:val="001C1DBE"/>
    <w:rsid w:val="001C4BAE"/>
    <w:rsid w:val="001D5903"/>
    <w:rsid w:val="001F4A6E"/>
    <w:rsid w:val="00205587"/>
    <w:rsid w:val="00224EDA"/>
    <w:rsid w:val="00226691"/>
    <w:rsid w:val="00231D59"/>
    <w:rsid w:val="002323FE"/>
    <w:rsid w:val="002402A6"/>
    <w:rsid w:val="0024185F"/>
    <w:rsid w:val="0025123E"/>
    <w:rsid w:val="00254A8C"/>
    <w:rsid w:val="00254DDF"/>
    <w:rsid w:val="00261928"/>
    <w:rsid w:val="002660E4"/>
    <w:rsid w:val="00266F0E"/>
    <w:rsid w:val="00274435"/>
    <w:rsid w:val="002771DA"/>
    <w:rsid w:val="002B2F02"/>
    <w:rsid w:val="002B3620"/>
    <w:rsid w:val="002C1B78"/>
    <w:rsid w:val="002C3644"/>
    <w:rsid w:val="002C3FE0"/>
    <w:rsid w:val="002C4DAB"/>
    <w:rsid w:val="002D20BF"/>
    <w:rsid w:val="002D3860"/>
    <w:rsid w:val="002E71C5"/>
    <w:rsid w:val="002F388B"/>
    <w:rsid w:val="002F4736"/>
    <w:rsid w:val="002F5D5D"/>
    <w:rsid w:val="00305A06"/>
    <w:rsid w:val="0030776B"/>
    <w:rsid w:val="00313A49"/>
    <w:rsid w:val="0031461E"/>
    <w:rsid w:val="0032212A"/>
    <w:rsid w:val="00331DE8"/>
    <w:rsid w:val="00332507"/>
    <w:rsid w:val="00344BE4"/>
    <w:rsid w:val="00351D87"/>
    <w:rsid w:val="00352B60"/>
    <w:rsid w:val="00360061"/>
    <w:rsid w:val="00360BC4"/>
    <w:rsid w:val="00362022"/>
    <w:rsid w:val="00371756"/>
    <w:rsid w:val="0037654E"/>
    <w:rsid w:val="003816E9"/>
    <w:rsid w:val="003A780F"/>
    <w:rsid w:val="003C6F74"/>
    <w:rsid w:val="003C71A3"/>
    <w:rsid w:val="003D284A"/>
    <w:rsid w:val="003D53B6"/>
    <w:rsid w:val="003E3977"/>
    <w:rsid w:val="003E502B"/>
    <w:rsid w:val="003E62B8"/>
    <w:rsid w:val="003F061C"/>
    <w:rsid w:val="003F2E3A"/>
    <w:rsid w:val="00401F26"/>
    <w:rsid w:val="0042134C"/>
    <w:rsid w:val="00425145"/>
    <w:rsid w:val="004270EC"/>
    <w:rsid w:val="00451E8B"/>
    <w:rsid w:val="00452F2D"/>
    <w:rsid w:val="0045671A"/>
    <w:rsid w:val="00463EE3"/>
    <w:rsid w:val="004677CF"/>
    <w:rsid w:val="00471982"/>
    <w:rsid w:val="00481A50"/>
    <w:rsid w:val="0049697C"/>
    <w:rsid w:val="004D224A"/>
    <w:rsid w:val="004D395B"/>
    <w:rsid w:val="004D604E"/>
    <w:rsid w:val="004D6EF4"/>
    <w:rsid w:val="004F4465"/>
    <w:rsid w:val="00501562"/>
    <w:rsid w:val="005146B4"/>
    <w:rsid w:val="00517A09"/>
    <w:rsid w:val="00551D34"/>
    <w:rsid w:val="0057011B"/>
    <w:rsid w:val="00574B38"/>
    <w:rsid w:val="005840C6"/>
    <w:rsid w:val="00584162"/>
    <w:rsid w:val="005A36DF"/>
    <w:rsid w:val="005A3EFA"/>
    <w:rsid w:val="005A6657"/>
    <w:rsid w:val="005B7F1B"/>
    <w:rsid w:val="005C7574"/>
    <w:rsid w:val="005D18FF"/>
    <w:rsid w:val="005D2EEB"/>
    <w:rsid w:val="005D445A"/>
    <w:rsid w:val="005E3045"/>
    <w:rsid w:val="005E4B5D"/>
    <w:rsid w:val="005E5D20"/>
    <w:rsid w:val="005E72B2"/>
    <w:rsid w:val="005E72C9"/>
    <w:rsid w:val="005F1306"/>
    <w:rsid w:val="005F4222"/>
    <w:rsid w:val="0062666E"/>
    <w:rsid w:val="00630D41"/>
    <w:rsid w:val="006323E8"/>
    <w:rsid w:val="00641F1E"/>
    <w:rsid w:val="0066521B"/>
    <w:rsid w:val="00666107"/>
    <w:rsid w:val="006666C8"/>
    <w:rsid w:val="0068609E"/>
    <w:rsid w:val="006878B1"/>
    <w:rsid w:val="00697130"/>
    <w:rsid w:val="006A2F74"/>
    <w:rsid w:val="006A4E9E"/>
    <w:rsid w:val="006A5A9F"/>
    <w:rsid w:val="006B5838"/>
    <w:rsid w:val="006B5B71"/>
    <w:rsid w:val="006B7246"/>
    <w:rsid w:val="006C0F04"/>
    <w:rsid w:val="006C3495"/>
    <w:rsid w:val="006C60D3"/>
    <w:rsid w:val="006C7AAF"/>
    <w:rsid w:val="006D21AC"/>
    <w:rsid w:val="006D3881"/>
    <w:rsid w:val="006E3DCA"/>
    <w:rsid w:val="006F1D5E"/>
    <w:rsid w:val="006F6B92"/>
    <w:rsid w:val="0070742C"/>
    <w:rsid w:val="00721896"/>
    <w:rsid w:val="007337EF"/>
    <w:rsid w:val="007455DE"/>
    <w:rsid w:val="007538AD"/>
    <w:rsid w:val="00764F75"/>
    <w:rsid w:val="007662F2"/>
    <w:rsid w:val="0077166F"/>
    <w:rsid w:val="00773AF2"/>
    <w:rsid w:val="00774700"/>
    <w:rsid w:val="00775273"/>
    <w:rsid w:val="007754FE"/>
    <w:rsid w:val="007A0524"/>
    <w:rsid w:val="007A1C20"/>
    <w:rsid w:val="007A233A"/>
    <w:rsid w:val="007A4FC6"/>
    <w:rsid w:val="007A5C29"/>
    <w:rsid w:val="007B2A60"/>
    <w:rsid w:val="007B46F3"/>
    <w:rsid w:val="007B6777"/>
    <w:rsid w:val="007C0D72"/>
    <w:rsid w:val="007C61F2"/>
    <w:rsid w:val="007D5BF1"/>
    <w:rsid w:val="007F2026"/>
    <w:rsid w:val="007F29B1"/>
    <w:rsid w:val="007F38AD"/>
    <w:rsid w:val="007F78ED"/>
    <w:rsid w:val="008013B1"/>
    <w:rsid w:val="00803AB5"/>
    <w:rsid w:val="00807905"/>
    <w:rsid w:val="00824060"/>
    <w:rsid w:val="008246C3"/>
    <w:rsid w:val="008369D0"/>
    <w:rsid w:val="00844812"/>
    <w:rsid w:val="0085075C"/>
    <w:rsid w:val="00855B04"/>
    <w:rsid w:val="00864CA2"/>
    <w:rsid w:val="00865E59"/>
    <w:rsid w:val="008874D0"/>
    <w:rsid w:val="00890A73"/>
    <w:rsid w:val="00894C6B"/>
    <w:rsid w:val="008B2BC9"/>
    <w:rsid w:val="008B40AF"/>
    <w:rsid w:val="008C743E"/>
    <w:rsid w:val="008D0C01"/>
    <w:rsid w:val="008D77E2"/>
    <w:rsid w:val="008E2A8D"/>
    <w:rsid w:val="008E2EC5"/>
    <w:rsid w:val="008F0B54"/>
    <w:rsid w:val="008F1032"/>
    <w:rsid w:val="00900CAB"/>
    <w:rsid w:val="00902506"/>
    <w:rsid w:val="0090631B"/>
    <w:rsid w:val="009102CA"/>
    <w:rsid w:val="00926B21"/>
    <w:rsid w:val="00931425"/>
    <w:rsid w:val="00934F23"/>
    <w:rsid w:val="00941419"/>
    <w:rsid w:val="00943FD4"/>
    <w:rsid w:val="009537D6"/>
    <w:rsid w:val="0096223A"/>
    <w:rsid w:val="009664D3"/>
    <w:rsid w:val="00970E16"/>
    <w:rsid w:val="00975546"/>
    <w:rsid w:val="009827CF"/>
    <w:rsid w:val="00983B02"/>
    <w:rsid w:val="009841E3"/>
    <w:rsid w:val="00997861"/>
    <w:rsid w:val="009A0879"/>
    <w:rsid w:val="009A483A"/>
    <w:rsid w:val="009B3CD7"/>
    <w:rsid w:val="009C23D8"/>
    <w:rsid w:val="009D4D51"/>
    <w:rsid w:val="009D610A"/>
    <w:rsid w:val="009E4416"/>
    <w:rsid w:val="009E7339"/>
    <w:rsid w:val="009E78B9"/>
    <w:rsid w:val="009F61AE"/>
    <w:rsid w:val="00A00C1C"/>
    <w:rsid w:val="00A114D3"/>
    <w:rsid w:val="00A1448D"/>
    <w:rsid w:val="00A151A7"/>
    <w:rsid w:val="00A24A7C"/>
    <w:rsid w:val="00A3287A"/>
    <w:rsid w:val="00A33891"/>
    <w:rsid w:val="00A37F61"/>
    <w:rsid w:val="00A4189C"/>
    <w:rsid w:val="00A447AC"/>
    <w:rsid w:val="00A4488B"/>
    <w:rsid w:val="00A50385"/>
    <w:rsid w:val="00A52041"/>
    <w:rsid w:val="00A54C5F"/>
    <w:rsid w:val="00A725A6"/>
    <w:rsid w:val="00A766BE"/>
    <w:rsid w:val="00A81552"/>
    <w:rsid w:val="00A8726B"/>
    <w:rsid w:val="00A95900"/>
    <w:rsid w:val="00A97267"/>
    <w:rsid w:val="00AA11B6"/>
    <w:rsid w:val="00AB6F8F"/>
    <w:rsid w:val="00AC0A44"/>
    <w:rsid w:val="00AC1DE1"/>
    <w:rsid w:val="00AC7D16"/>
    <w:rsid w:val="00AD11A6"/>
    <w:rsid w:val="00AD382D"/>
    <w:rsid w:val="00AD4561"/>
    <w:rsid w:val="00AF04DC"/>
    <w:rsid w:val="00AF4FD2"/>
    <w:rsid w:val="00B07052"/>
    <w:rsid w:val="00B1123A"/>
    <w:rsid w:val="00B170F2"/>
    <w:rsid w:val="00B21607"/>
    <w:rsid w:val="00B45492"/>
    <w:rsid w:val="00B46A2E"/>
    <w:rsid w:val="00B54747"/>
    <w:rsid w:val="00B565B8"/>
    <w:rsid w:val="00B566A2"/>
    <w:rsid w:val="00B6266D"/>
    <w:rsid w:val="00B660A4"/>
    <w:rsid w:val="00B81E8F"/>
    <w:rsid w:val="00B857A2"/>
    <w:rsid w:val="00B85AC0"/>
    <w:rsid w:val="00B85CEA"/>
    <w:rsid w:val="00BB4A5F"/>
    <w:rsid w:val="00BC17D6"/>
    <w:rsid w:val="00BC3882"/>
    <w:rsid w:val="00BD31E8"/>
    <w:rsid w:val="00BE230B"/>
    <w:rsid w:val="00BE2333"/>
    <w:rsid w:val="00BE479A"/>
    <w:rsid w:val="00BE5D45"/>
    <w:rsid w:val="00BE6718"/>
    <w:rsid w:val="00BF123D"/>
    <w:rsid w:val="00BF4040"/>
    <w:rsid w:val="00C03740"/>
    <w:rsid w:val="00C0557D"/>
    <w:rsid w:val="00C12876"/>
    <w:rsid w:val="00C144AC"/>
    <w:rsid w:val="00C15A4E"/>
    <w:rsid w:val="00C15F7A"/>
    <w:rsid w:val="00C33F14"/>
    <w:rsid w:val="00C35364"/>
    <w:rsid w:val="00C4139D"/>
    <w:rsid w:val="00C451EF"/>
    <w:rsid w:val="00C6439F"/>
    <w:rsid w:val="00C64F9D"/>
    <w:rsid w:val="00C711F3"/>
    <w:rsid w:val="00C75801"/>
    <w:rsid w:val="00C82094"/>
    <w:rsid w:val="00C82F07"/>
    <w:rsid w:val="00CA40DB"/>
    <w:rsid w:val="00CA7BDB"/>
    <w:rsid w:val="00CB27DD"/>
    <w:rsid w:val="00CB5800"/>
    <w:rsid w:val="00CD2661"/>
    <w:rsid w:val="00CD2BF0"/>
    <w:rsid w:val="00CD6252"/>
    <w:rsid w:val="00CE5643"/>
    <w:rsid w:val="00CF53EE"/>
    <w:rsid w:val="00D00E38"/>
    <w:rsid w:val="00D12445"/>
    <w:rsid w:val="00D135F0"/>
    <w:rsid w:val="00D148ED"/>
    <w:rsid w:val="00D20EEA"/>
    <w:rsid w:val="00D242D5"/>
    <w:rsid w:val="00D25D9F"/>
    <w:rsid w:val="00D34F0A"/>
    <w:rsid w:val="00D36A13"/>
    <w:rsid w:val="00D376FC"/>
    <w:rsid w:val="00D45D17"/>
    <w:rsid w:val="00D6335D"/>
    <w:rsid w:val="00DA0319"/>
    <w:rsid w:val="00DB179D"/>
    <w:rsid w:val="00DB2ABE"/>
    <w:rsid w:val="00DB2C6A"/>
    <w:rsid w:val="00DC12CB"/>
    <w:rsid w:val="00DC1CFD"/>
    <w:rsid w:val="00DC6596"/>
    <w:rsid w:val="00DD21C4"/>
    <w:rsid w:val="00DD7668"/>
    <w:rsid w:val="00DE6B4E"/>
    <w:rsid w:val="00DF54E5"/>
    <w:rsid w:val="00DF6D78"/>
    <w:rsid w:val="00E037DF"/>
    <w:rsid w:val="00E07E22"/>
    <w:rsid w:val="00E150CF"/>
    <w:rsid w:val="00E1566A"/>
    <w:rsid w:val="00E34BBD"/>
    <w:rsid w:val="00E36A58"/>
    <w:rsid w:val="00E4790C"/>
    <w:rsid w:val="00E63254"/>
    <w:rsid w:val="00E63AC7"/>
    <w:rsid w:val="00E70D6F"/>
    <w:rsid w:val="00E80BD1"/>
    <w:rsid w:val="00EA250E"/>
    <w:rsid w:val="00EA2E52"/>
    <w:rsid w:val="00EA6877"/>
    <w:rsid w:val="00EB3502"/>
    <w:rsid w:val="00EB3A79"/>
    <w:rsid w:val="00EB640D"/>
    <w:rsid w:val="00EC2660"/>
    <w:rsid w:val="00EC36BD"/>
    <w:rsid w:val="00ED11A1"/>
    <w:rsid w:val="00ED45C6"/>
    <w:rsid w:val="00ED4A39"/>
    <w:rsid w:val="00EE7603"/>
    <w:rsid w:val="00EF1F77"/>
    <w:rsid w:val="00EF20FD"/>
    <w:rsid w:val="00EF5A66"/>
    <w:rsid w:val="00F0738E"/>
    <w:rsid w:val="00F106AC"/>
    <w:rsid w:val="00F17E95"/>
    <w:rsid w:val="00F20A17"/>
    <w:rsid w:val="00F23021"/>
    <w:rsid w:val="00F24F0A"/>
    <w:rsid w:val="00F32006"/>
    <w:rsid w:val="00F364F1"/>
    <w:rsid w:val="00F57A2E"/>
    <w:rsid w:val="00F6026B"/>
    <w:rsid w:val="00F650AD"/>
    <w:rsid w:val="00F8608D"/>
    <w:rsid w:val="00F9142B"/>
    <w:rsid w:val="00F93600"/>
    <w:rsid w:val="00FA7ED8"/>
    <w:rsid w:val="00FB16A6"/>
    <w:rsid w:val="00FB3624"/>
    <w:rsid w:val="00FB421B"/>
    <w:rsid w:val="00FC1F0A"/>
    <w:rsid w:val="00FD4E93"/>
    <w:rsid w:val="00FD51A6"/>
    <w:rsid w:val="00FE4EE2"/>
    <w:rsid w:val="00FF1225"/>
    <w:rsid w:val="00FF73C8"/>
    <w:rsid w:val="30366023"/>
    <w:rsid w:val="6A34D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905AC"/>
  <w15:chartTrackingRefBased/>
  <w15:docId w15:val="{13ED35FF-3C0F-4C09-A45D-AA39C81FF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83A"/>
    <w:pPr>
      <w:spacing w:line="276" w:lineRule="auto"/>
    </w:pPr>
    <w:rPr>
      <w:rFonts w:ascii="Arial" w:hAnsi="Arial" w:cs="Arial"/>
      <w:sz w:val="22"/>
      <w:szCs w:val="22"/>
    </w:rPr>
  </w:style>
  <w:style w:type="paragraph" w:styleId="Heading1">
    <w:name w:val="heading 1"/>
    <w:basedOn w:val="Normal"/>
    <w:next w:val="Normal"/>
    <w:link w:val="Heading1Char"/>
    <w:uiPriority w:val="9"/>
    <w:qFormat/>
    <w:rsid w:val="00983B02"/>
    <w:pPr>
      <w:pBdr>
        <w:bottom w:val="single" w:sz="4" w:space="1" w:color="auto"/>
      </w:pBdr>
      <w:spacing w:before="480" w:after="240"/>
      <w:outlineLvl w:val="0"/>
    </w:pPr>
    <w:rPr>
      <w:b/>
      <w:bCs/>
      <w:color w:val="004C97"/>
      <w:sz w:val="40"/>
      <w:szCs w:val="40"/>
    </w:rPr>
  </w:style>
  <w:style w:type="paragraph" w:styleId="Heading2">
    <w:name w:val="heading 2"/>
    <w:basedOn w:val="Normal"/>
    <w:next w:val="Normal"/>
    <w:link w:val="Heading2Char"/>
    <w:uiPriority w:val="9"/>
    <w:unhideWhenUsed/>
    <w:qFormat/>
    <w:rsid w:val="00231D59"/>
    <w:pPr>
      <w:spacing w:before="480" w:after="120"/>
      <w:outlineLvl w:val="1"/>
    </w:pPr>
    <w:rPr>
      <w:color w:val="004C97"/>
      <w:sz w:val="36"/>
      <w:szCs w:val="36"/>
    </w:rPr>
  </w:style>
  <w:style w:type="paragraph" w:styleId="Heading3">
    <w:name w:val="heading 3"/>
    <w:basedOn w:val="Normal"/>
    <w:next w:val="Normal"/>
    <w:link w:val="Heading3Char"/>
    <w:uiPriority w:val="9"/>
    <w:unhideWhenUsed/>
    <w:qFormat/>
    <w:rsid w:val="004270EC"/>
    <w:pPr>
      <w:spacing w:before="240" w:after="0"/>
      <w:outlineLvl w:val="2"/>
    </w:pPr>
    <w:rPr>
      <w:b/>
      <w:bCs/>
      <w:color w:val="646367" w:themeColor="text1"/>
      <w:sz w:val="34"/>
      <w:szCs w:val="34"/>
    </w:rPr>
  </w:style>
  <w:style w:type="paragraph" w:styleId="Heading4">
    <w:name w:val="heading 4"/>
    <w:basedOn w:val="Normal"/>
    <w:next w:val="Normal"/>
    <w:link w:val="Heading4Char"/>
    <w:uiPriority w:val="9"/>
    <w:unhideWhenUsed/>
    <w:qFormat/>
    <w:rsid w:val="007337EF"/>
    <w:pPr>
      <w:spacing w:before="240" w:after="0"/>
      <w:outlineLvl w:val="3"/>
    </w:pPr>
    <w:rPr>
      <w:b/>
      <w:bCs/>
      <w:sz w:val="32"/>
      <w:szCs w:val="32"/>
    </w:rPr>
  </w:style>
  <w:style w:type="paragraph" w:styleId="Heading5">
    <w:name w:val="heading 5"/>
    <w:basedOn w:val="Normal"/>
    <w:next w:val="Normal"/>
    <w:link w:val="Heading5Char"/>
    <w:uiPriority w:val="9"/>
    <w:unhideWhenUsed/>
    <w:qFormat/>
    <w:rsid w:val="007337EF"/>
    <w:pPr>
      <w:spacing w:before="240" w:after="0"/>
      <w:outlineLvl w:val="4"/>
    </w:pPr>
    <w:rPr>
      <w:b/>
      <w:bCs/>
      <w:color w:val="004C97"/>
      <w:sz w:val="28"/>
      <w:szCs w:val="28"/>
    </w:rPr>
  </w:style>
  <w:style w:type="paragraph" w:styleId="Heading6">
    <w:name w:val="heading 6"/>
    <w:basedOn w:val="Normal"/>
    <w:next w:val="Normal"/>
    <w:link w:val="Heading6Char"/>
    <w:uiPriority w:val="9"/>
    <w:unhideWhenUsed/>
    <w:qFormat/>
    <w:rsid w:val="00261928"/>
    <w:pPr>
      <w:spacing w:before="240" w:after="0"/>
      <w:outlineLvl w:val="5"/>
    </w:pPr>
    <w:rPr>
      <w:b/>
      <w:bCs/>
    </w:rPr>
  </w:style>
  <w:style w:type="paragraph" w:styleId="Heading7">
    <w:name w:val="heading 7"/>
    <w:basedOn w:val="Normal"/>
    <w:next w:val="Normal"/>
    <w:link w:val="Heading7Char"/>
    <w:uiPriority w:val="9"/>
    <w:semiHidden/>
    <w:unhideWhenUsed/>
    <w:qFormat/>
    <w:rsid w:val="00DE6B4E"/>
    <w:pPr>
      <w:keepNext/>
      <w:keepLines/>
      <w:spacing w:before="40" w:after="0"/>
      <w:outlineLvl w:val="6"/>
    </w:pPr>
    <w:rPr>
      <w:rFonts w:eastAsiaTheme="majorEastAsia" w:cstheme="majorBidi"/>
      <w:color w:val="99989C" w:themeColor="text1" w:themeTint="A6"/>
    </w:rPr>
  </w:style>
  <w:style w:type="paragraph" w:styleId="Heading8">
    <w:name w:val="heading 8"/>
    <w:basedOn w:val="Normal"/>
    <w:next w:val="Normal"/>
    <w:link w:val="Heading8Char"/>
    <w:uiPriority w:val="9"/>
    <w:semiHidden/>
    <w:unhideWhenUsed/>
    <w:qFormat/>
    <w:rsid w:val="00DE6B4E"/>
    <w:pPr>
      <w:keepNext/>
      <w:keepLines/>
      <w:spacing w:after="0"/>
      <w:outlineLvl w:val="7"/>
    </w:pPr>
    <w:rPr>
      <w:rFonts w:eastAsiaTheme="majorEastAsia" w:cstheme="majorBidi"/>
      <w:i/>
      <w:iCs/>
      <w:color w:val="7B7A7E" w:themeColor="text1" w:themeTint="D8"/>
    </w:rPr>
  </w:style>
  <w:style w:type="paragraph" w:styleId="Heading9">
    <w:name w:val="heading 9"/>
    <w:basedOn w:val="Normal"/>
    <w:next w:val="Normal"/>
    <w:link w:val="Heading9Char"/>
    <w:uiPriority w:val="9"/>
    <w:semiHidden/>
    <w:unhideWhenUsed/>
    <w:qFormat/>
    <w:rsid w:val="00DE6B4E"/>
    <w:pPr>
      <w:keepNext/>
      <w:keepLines/>
      <w:spacing w:after="0"/>
      <w:outlineLvl w:val="8"/>
    </w:pPr>
    <w:rPr>
      <w:rFonts w:eastAsiaTheme="majorEastAsia" w:cstheme="majorBidi"/>
      <w:color w:val="7B7A7E"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3B02"/>
    <w:rPr>
      <w:rFonts w:ascii="Arial" w:hAnsi="Arial" w:cs="Arial"/>
      <w:b/>
      <w:bCs/>
      <w:color w:val="004C97"/>
      <w:sz w:val="40"/>
      <w:szCs w:val="40"/>
    </w:rPr>
  </w:style>
  <w:style w:type="character" w:customStyle="1" w:styleId="Heading2Char">
    <w:name w:val="Heading 2 Char"/>
    <w:basedOn w:val="DefaultParagraphFont"/>
    <w:link w:val="Heading2"/>
    <w:uiPriority w:val="9"/>
    <w:rsid w:val="00231D59"/>
    <w:rPr>
      <w:rFonts w:ascii="Arial" w:hAnsi="Arial" w:cs="Arial"/>
      <w:color w:val="004C97"/>
      <w:sz w:val="36"/>
      <w:szCs w:val="36"/>
    </w:rPr>
  </w:style>
  <w:style w:type="character" w:customStyle="1" w:styleId="Heading3Char">
    <w:name w:val="Heading 3 Char"/>
    <w:basedOn w:val="DefaultParagraphFont"/>
    <w:link w:val="Heading3"/>
    <w:uiPriority w:val="9"/>
    <w:rsid w:val="004270EC"/>
    <w:rPr>
      <w:rFonts w:ascii="Arial" w:hAnsi="Arial" w:cs="Arial"/>
      <w:b/>
      <w:bCs/>
      <w:color w:val="646367" w:themeColor="text1"/>
      <w:sz w:val="34"/>
      <w:szCs w:val="34"/>
    </w:rPr>
  </w:style>
  <w:style w:type="character" w:customStyle="1" w:styleId="Heading4Char">
    <w:name w:val="Heading 4 Char"/>
    <w:basedOn w:val="DefaultParagraphFont"/>
    <w:link w:val="Heading4"/>
    <w:uiPriority w:val="9"/>
    <w:rsid w:val="007337EF"/>
    <w:rPr>
      <w:rFonts w:ascii="Arial" w:hAnsi="Arial" w:cs="Arial"/>
      <w:b/>
      <w:bCs/>
      <w:sz w:val="32"/>
      <w:szCs w:val="32"/>
    </w:rPr>
  </w:style>
  <w:style w:type="character" w:customStyle="1" w:styleId="Heading5Char">
    <w:name w:val="Heading 5 Char"/>
    <w:basedOn w:val="DefaultParagraphFont"/>
    <w:link w:val="Heading5"/>
    <w:uiPriority w:val="9"/>
    <w:rsid w:val="007337EF"/>
    <w:rPr>
      <w:rFonts w:ascii="Arial" w:hAnsi="Arial" w:cs="Arial"/>
      <w:b/>
      <w:bCs/>
      <w:color w:val="004C97"/>
      <w:sz w:val="28"/>
      <w:szCs w:val="28"/>
    </w:rPr>
  </w:style>
  <w:style w:type="character" w:customStyle="1" w:styleId="Heading6Char">
    <w:name w:val="Heading 6 Char"/>
    <w:basedOn w:val="DefaultParagraphFont"/>
    <w:link w:val="Heading6"/>
    <w:uiPriority w:val="9"/>
    <w:rsid w:val="00261928"/>
    <w:rPr>
      <w:rFonts w:ascii="Arial" w:hAnsi="Arial" w:cs="Arial"/>
      <w:b/>
      <w:bCs/>
      <w:sz w:val="22"/>
      <w:szCs w:val="22"/>
    </w:rPr>
  </w:style>
  <w:style w:type="character" w:customStyle="1" w:styleId="Heading7Char">
    <w:name w:val="Heading 7 Char"/>
    <w:basedOn w:val="DefaultParagraphFont"/>
    <w:link w:val="Heading7"/>
    <w:uiPriority w:val="9"/>
    <w:semiHidden/>
    <w:rsid w:val="00DE6B4E"/>
    <w:rPr>
      <w:rFonts w:eastAsiaTheme="majorEastAsia" w:cstheme="majorBidi"/>
      <w:color w:val="99989C" w:themeColor="text1" w:themeTint="A6"/>
    </w:rPr>
  </w:style>
  <w:style w:type="character" w:customStyle="1" w:styleId="Heading8Char">
    <w:name w:val="Heading 8 Char"/>
    <w:basedOn w:val="DefaultParagraphFont"/>
    <w:link w:val="Heading8"/>
    <w:uiPriority w:val="9"/>
    <w:semiHidden/>
    <w:rsid w:val="00DE6B4E"/>
    <w:rPr>
      <w:rFonts w:eastAsiaTheme="majorEastAsia" w:cstheme="majorBidi"/>
      <w:i/>
      <w:iCs/>
      <w:color w:val="7B7A7E" w:themeColor="text1" w:themeTint="D8"/>
    </w:rPr>
  </w:style>
  <w:style w:type="character" w:customStyle="1" w:styleId="Heading9Char">
    <w:name w:val="Heading 9 Char"/>
    <w:basedOn w:val="DefaultParagraphFont"/>
    <w:link w:val="Heading9"/>
    <w:uiPriority w:val="9"/>
    <w:semiHidden/>
    <w:rsid w:val="00DE6B4E"/>
    <w:rPr>
      <w:rFonts w:eastAsiaTheme="majorEastAsia" w:cstheme="majorBidi"/>
      <w:color w:val="7B7A7E" w:themeColor="text1" w:themeTint="D8"/>
    </w:rPr>
  </w:style>
  <w:style w:type="paragraph" w:styleId="Title">
    <w:name w:val="Title"/>
    <w:basedOn w:val="Normal"/>
    <w:next w:val="Normal"/>
    <w:link w:val="TitleChar"/>
    <w:uiPriority w:val="10"/>
    <w:qFormat/>
    <w:rsid w:val="00DE6B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6B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6B4E"/>
    <w:pPr>
      <w:numPr>
        <w:ilvl w:val="1"/>
      </w:numPr>
    </w:pPr>
    <w:rPr>
      <w:rFonts w:eastAsiaTheme="majorEastAsia" w:cstheme="majorBidi"/>
      <w:color w:val="99989C" w:themeColor="text1" w:themeTint="A6"/>
      <w:spacing w:val="15"/>
      <w:sz w:val="28"/>
      <w:szCs w:val="28"/>
    </w:rPr>
  </w:style>
  <w:style w:type="character" w:customStyle="1" w:styleId="SubtitleChar">
    <w:name w:val="Subtitle Char"/>
    <w:basedOn w:val="DefaultParagraphFont"/>
    <w:link w:val="Subtitle"/>
    <w:uiPriority w:val="11"/>
    <w:rsid w:val="00DE6B4E"/>
    <w:rPr>
      <w:rFonts w:eastAsiaTheme="majorEastAsia" w:cstheme="majorBidi"/>
      <w:color w:val="99989C" w:themeColor="text1" w:themeTint="A6"/>
      <w:spacing w:val="15"/>
      <w:sz w:val="28"/>
      <w:szCs w:val="28"/>
    </w:rPr>
  </w:style>
  <w:style w:type="paragraph" w:styleId="Quote">
    <w:name w:val="Quote"/>
    <w:basedOn w:val="Normal"/>
    <w:next w:val="Normal"/>
    <w:link w:val="QuoteChar"/>
    <w:uiPriority w:val="29"/>
    <w:qFormat/>
    <w:rsid w:val="00DE6B4E"/>
    <w:pPr>
      <w:spacing w:before="160"/>
      <w:jc w:val="center"/>
    </w:pPr>
    <w:rPr>
      <w:i/>
      <w:iCs/>
      <w:color w:val="8A898D" w:themeColor="text1" w:themeTint="BF"/>
    </w:rPr>
  </w:style>
  <w:style w:type="character" w:customStyle="1" w:styleId="QuoteChar">
    <w:name w:val="Quote Char"/>
    <w:basedOn w:val="DefaultParagraphFont"/>
    <w:link w:val="Quote"/>
    <w:uiPriority w:val="29"/>
    <w:rsid w:val="00DE6B4E"/>
    <w:rPr>
      <w:i/>
      <w:iCs/>
      <w:color w:val="8A898D" w:themeColor="text1" w:themeTint="BF"/>
    </w:rPr>
  </w:style>
  <w:style w:type="paragraph" w:styleId="ListParagraph">
    <w:name w:val="List Paragraph"/>
    <w:basedOn w:val="Normal"/>
    <w:uiPriority w:val="34"/>
    <w:qFormat/>
    <w:rsid w:val="00DE6B4E"/>
    <w:pPr>
      <w:ind w:left="720"/>
      <w:contextualSpacing/>
    </w:pPr>
  </w:style>
  <w:style w:type="character" w:styleId="IntenseEmphasis">
    <w:name w:val="Intense Emphasis"/>
    <w:basedOn w:val="DefaultParagraphFont"/>
    <w:uiPriority w:val="21"/>
    <w:qFormat/>
    <w:rsid w:val="00DE6B4E"/>
    <w:rPr>
      <w:i/>
      <w:iCs/>
      <w:color w:val="013870" w:themeColor="accent1" w:themeShade="BF"/>
    </w:rPr>
  </w:style>
  <w:style w:type="paragraph" w:styleId="IntenseQuote">
    <w:name w:val="Intense Quote"/>
    <w:basedOn w:val="Normal"/>
    <w:next w:val="Normal"/>
    <w:link w:val="IntenseQuoteChar"/>
    <w:uiPriority w:val="30"/>
    <w:qFormat/>
    <w:rsid w:val="00DE6B4E"/>
    <w:pPr>
      <w:pBdr>
        <w:top w:val="single" w:sz="4" w:space="10" w:color="013870" w:themeColor="accent1" w:themeShade="BF"/>
        <w:bottom w:val="single" w:sz="4" w:space="10" w:color="013870" w:themeColor="accent1" w:themeShade="BF"/>
      </w:pBdr>
      <w:spacing w:before="360" w:after="360"/>
      <w:ind w:left="864" w:right="864"/>
      <w:jc w:val="center"/>
    </w:pPr>
    <w:rPr>
      <w:i/>
      <w:iCs/>
      <w:color w:val="013870" w:themeColor="accent1" w:themeShade="BF"/>
    </w:rPr>
  </w:style>
  <w:style w:type="character" w:customStyle="1" w:styleId="IntenseQuoteChar">
    <w:name w:val="Intense Quote Char"/>
    <w:basedOn w:val="DefaultParagraphFont"/>
    <w:link w:val="IntenseQuote"/>
    <w:uiPriority w:val="30"/>
    <w:rsid w:val="00DE6B4E"/>
    <w:rPr>
      <w:i/>
      <w:iCs/>
      <w:color w:val="013870" w:themeColor="accent1" w:themeShade="BF"/>
    </w:rPr>
  </w:style>
  <w:style w:type="character" w:styleId="IntenseReference">
    <w:name w:val="Intense Reference"/>
    <w:basedOn w:val="DefaultParagraphFont"/>
    <w:uiPriority w:val="32"/>
    <w:qFormat/>
    <w:rsid w:val="00DE6B4E"/>
    <w:rPr>
      <w:b/>
      <w:bCs/>
      <w:smallCaps/>
      <w:color w:val="013870" w:themeColor="accent1" w:themeShade="BF"/>
      <w:spacing w:val="5"/>
    </w:rPr>
  </w:style>
  <w:style w:type="paragraph" w:styleId="Header">
    <w:name w:val="header"/>
    <w:basedOn w:val="Normal"/>
    <w:link w:val="HeaderChar"/>
    <w:uiPriority w:val="99"/>
    <w:unhideWhenUsed/>
    <w:rsid w:val="00DE6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B4E"/>
  </w:style>
  <w:style w:type="paragraph" w:styleId="Footer">
    <w:name w:val="footer"/>
    <w:basedOn w:val="Normal"/>
    <w:link w:val="FooterChar"/>
    <w:uiPriority w:val="99"/>
    <w:unhideWhenUsed/>
    <w:rsid w:val="00DE6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B4E"/>
  </w:style>
  <w:style w:type="character" w:styleId="PageNumber">
    <w:name w:val="page number"/>
    <w:basedOn w:val="DefaultParagraphFont"/>
    <w:uiPriority w:val="99"/>
    <w:semiHidden/>
    <w:unhideWhenUsed/>
    <w:rsid w:val="002F388B"/>
  </w:style>
  <w:style w:type="character" w:customStyle="1" w:styleId="AccessibleRed">
    <w:name w:val="Accessible Red"/>
    <w:basedOn w:val="DefaultParagraphFont"/>
    <w:uiPriority w:val="1"/>
    <w:qFormat/>
    <w:rsid w:val="00E1566A"/>
    <w:rPr>
      <w:color w:val="C51F2E"/>
    </w:rPr>
  </w:style>
  <w:style w:type="character" w:customStyle="1" w:styleId="AccessibleBlue">
    <w:name w:val="Accessible Blue"/>
    <w:basedOn w:val="DefaultParagraphFont"/>
    <w:uiPriority w:val="1"/>
    <w:qFormat/>
    <w:rsid w:val="00E1566A"/>
    <w:rPr>
      <w:color w:val="004C97"/>
    </w:rPr>
  </w:style>
  <w:style w:type="character" w:customStyle="1" w:styleId="AccessibleGray">
    <w:name w:val="Accessible Gray"/>
    <w:basedOn w:val="DefaultParagraphFont"/>
    <w:uiPriority w:val="1"/>
    <w:qFormat/>
    <w:rsid w:val="00E1566A"/>
    <w:rPr>
      <w:color w:val="636466"/>
    </w:rPr>
  </w:style>
  <w:style w:type="character" w:styleId="Hyperlink">
    <w:name w:val="Hyperlink"/>
    <w:uiPriority w:val="99"/>
    <w:unhideWhenUsed/>
    <w:rsid w:val="0002206A"/>
    <w:rPr>
      <w:color w:val="004C97"/>
      <w:u w:val="single"/>
    </w:rPr>
  </w:style>
  <w:style w:type="character" w:styleId="UnresolvedMention">
    <w:name w:val="Unresolved Mention"/>
    <w:basedOn w:val="DefaultParagraphFont"/>
    <w:uiPriority w:val="99"/>
    <w:semiHidden/>
    <w:unhideWhenUsed/>
    <w:rsid w:val="00193269"/>
    <w:rPr>
      <w:color w:val="605E5C"/>
      <w:shd w:val="clear" w:color="auto" w:fill="E1DFDD"/>
    </w:rPr>
  </w:style>
  <w:style w:type="character" w:styleId="FollowedHyperlink">
    <w:name w:val="FollowedHyperlink"/>
    <w:basedOn w:val="DefaultParagraphFont"/>
    <w:uiPriority w:val="99"/>
    <w:semiHidden/>
    <w:unhideWhenUsed/>
    <w:rsid w:val="002D3860"/>
    <w:rPr>
      <w:color w:val="1079BF"/>
      <w:u w:val="single"/>
    </w:rPr>
  </w:style>
  <w:style w:type="paragraph" w:styleId="Caption">
    <w:name w:val="caption"/>
    <w:basedOn w:val="Normal"/>
    <w:next w:val="Normal"/>
    <w:uiPriority w:val="35"/>
    <w:unhideWhenUsed/>
    <w:qFormat/>
    <w:rsid w:val="00C15F7A"/>
    <w:pPr>
      <w:spacing w:after="200" w:line="240" w:lineRule="auto"/>
    </w:pPr>
    <w:rPr>
      <w:i/>
      <w:iCs/>
      <w:color w:val="003764" w:themeColor="text2"/>
    </w:rPr>
  </w:style>
  <w:style w:type="paragraph" w:customStyle="1" w:styleId="TableHeaderRow">
    <w:name w:val="Table Header Row"/>
    <w:basedOn w:val="Normal"/>
    <w:qFormat/>
    <w:rsid w:val="00BC17D6"/>
    <w:pPr>
      <w:spacing w:before="40" w:after="40" w:line="240" w:lineRule="auto"/>
    </w:pPr>
    <w:rPr>
      <w:rFonts w:eastAsia="Times New Roman"/>
      <w:b/>
      <w:bCs/>
      <w:color w:val="000000"/>
      <w:kern w:val="0"/>
      <w14:ligatures w14:val="none"/>
    </w:rPr>
  </w:style>
  <w:style w:type="table" w:styleId="TableGrid">
    <w:name w:val="Table Grid"/>
    <w:basedOn w:val="TableNormal"/>
    <w:uiPriority w:val="39"/>
    <w:rsid w:val="000201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ellNon-Header">
    <w:name w:val="Table Cell Non-Header"/>
    <w:basedOn w:val="TableNormal"/>
    <w:uiPriority w:val="99"/>
    <w:rsid w:val="00BE230B"/>
    <w:pPr>
      <w:spacing w:after="0" w:line="240" w:lineRule="auto"/>
    </w:pPr>
    <w:tblPr/>
  </w:style>
  <w:style w:type="character" w:customStyle="1" w:styleId="TableCellsNon-Header">
    <w:name w:val="Table Cells Non-Header"/>
    <w:uiPriority w:val="1"/>
    <w:qFormat/>
    <w:rsid w:val="001B3BEE"/>
    <w:rPr>
      <w:sz w:val="21"/>
      <w:szCs w:val="21"/>
    </w:rPr>
  </w:style>
  <w:style w:type="paragraph" w:styleId="TOCHeading">
    <w:name w:val="TOC Heading"/>
    <w:basedOn w:val="Normal"/>
    <w:next w:val="Normal"/>
    <w:autoRedefine/>
    <w:uiPriority w:val="39"/>
    <w:unhideWhenUsed/>
    <w:qFormat/>
    <w:rsid w:val="006F1D5E"/>
    <w:pPr>
      <w:keepNext/>
      <w:keepLines/>
      <w:spacing w:after="0" w:line="360" w:lineRule="auto"/>
    </w:pPr>
    <w:rPr>
      <w:rFonts w:eastAsiaTheme="majorEastAsia"/>
      <w:b/>
      <w:color w:val="636466"/>
      <w:kern w:val="0"/>
      <w:sz w:val="28"/>
      <w:szCs w:val="28"/>
      <w14:ligatures w14:val="none"/>
    </w:rPr>
  </w:style>
  <w:style w:type="paragraph" w:styleId="TOC1">
    <w:name w:val="toc 1"/>
    <w:basedOn w:val="Normal"/>
    <w:next w:val="Normal"/>
    <w:autoRedefine/>
    <w:uiPriority w:val="39"/>
    <w:unhideWhenUsed/>
    <w:rsid w:val="00CA40DB"/>
    <w:pPr>
      <w:spacing w:before="120" w:after="120" w:line="240" w:lineRule="auto"/>
    </w:pPr>
    <w:rPr>
      <w:bCs/>
      <w:szCs w:val="20"/>
    </w:rPr>
  </w:style>
  <w:style w:type="paragraph" w:styleId="TOC2">
    <w:name w:val="toc 2"/>
    <w:basedOn w:val="Normal"/>
    <w:next w:val="Normal"/>
    <w:autoRedefine/>
    <w:uiPriority w:val="39"/>
    <w:unhideWhenUsed/>
    <w:rsid w:val="003816E9"/>
    <w:pPr>
      <w:tabs>
        <w:tab w:val="right" w:leader="dot" w:pos="4670"/>
      </w:tabs>
      <w:spacing w:after="0" w:line="360" w:lineRule="auto"/>
      <w:ind w:left="220"/>
    </w:pPr>
    <w:rPr>
      <w:noProof/>
    </w:rPr>
  </w:style>
  <w:style w:type="paragraph" w:styleId="TOC3">
    <w:name w:val="toc 3"/>
    <w:basedOn w:val="Normal"/>
    <w:next w:val="Normal"/>
    <w:autoRedefine/>
    <w:uiPriority w:val="39"/>
    <w:unhideWhenUsed/>
    <w:rsid w:val="003816E9"/>
    <w:pPr>
      <w:spacing w:after="0" w:line="360" w:lineRule="auto"/>
      <w:ind w:left="440"/>
    </w:pPr>
    <w:rPr>
      <w:iCs/>
      <w:sz w:val="20"/>
      <w:szCs w:val="20"/>
    </w:rPr>
  </w:style>
  <w:style w:type="paragraph" w:styleId="TOC4">
    <w:name w:val="toc 4"/>
    <w:basedOn w:val="Normal"/>
    <w:next w:val="Normal"/>
    <w:autoRedefine/>
    <w:uiPriority w:val="39"/>
    <w:unhideWhenUsed/>
    <w:rsid w:val="00FB3624"/>
    <w:pPr>
      <w:spacing w:after="0"/>
      <w:ind w:left="660"/>
    </w:pPr>
    <w:rPr>
      <w:rFonts w:asciiTheme="minorHAnsi" w:hAnsiTheme="minorHAnsi"/>
      <w:sz w:val="18"/>
      <w:szCs w:val="18"/>
    </w:rPr>
  </w:style>
  <w:style w:type="paragraph" w:styleId="TOC5">
    <w:name w:val="toc 5"/>
    <w:basedOn w:val="Normal"/>
    <w:next w:val="Normal"/>
    <w:autoRedefine/>
    <w:uiPriority w:val="39"/>
    <w:unhideWhenUsed/>
    <w:rsid w:val="00FB3624"/>
    <w:pPr>
      <w:spacing w:after="0"/>
      <w:ind w:left="880"/>
    </w:pPr>
    <w:rPr>
      <w:rFonts w:asciiTheme="minorHAnsi" w:hAnsiTheme="minorHAnsi"/>
      <w:sz w:val="18"/>
      <w:szCs w:val="18"/>
    </w:rPr>
  </w:style>
  <w:style w:type="paragraph" w:styleId="TOC6">
    <w:name w:val="toc 6"/>
    <w:basedOn w:val="Normal"/>
    <w:next w:val="Normal"/>
    <w:autoRedefine/>
    <w:uiPriority w:val="39"/>
    <w:unhideWhenUsed/>
    <w:rsid w:val="00FB3624"/>
    <w:pPr>
      <w:spacing w:after="0"/>
      <w:ind w:left="1100"/>
    </w:pPr>
    <w:rPr>
      <w:rFonts w:asciiTheme="minorHAnsi" w:hAnsiTheme="minorHAnsi"/>
      <w:sz w:val="18"/>
      <w:szCs w:val="18"/>
    </w:rPr>
  </w:style>
  <w:style w:type="paragraph" w:styleId="TOC7">
    <w:name w:val="toc 7"/>
    <w:basedOn w:val="Normal"/>
    <w:next w:val="Normal"/>
    <w:autoRedefine/>
    <w:uiPriority w:val="39"/>
    <w:unhideWhenUsed/>
    <w:rsid w:val="00FB3624"/>
    <w:pPr>
      <w:spacing w:after="0"/>
      <w:ind w:left="1320"/>
    </w:pPr>
    <w:rPr>
      <w:rFonts w:asciiTheme="minorHAnsi" w:hAnsiTheme="minorHAnsi"/>
      <w:sz w:val="18"/>
      <w:szCs w:val="18"/>
    </w:rPr>
  </w:style>
  <w:style w:type="paragraph" w:styleId="TOC8">
    <w:name w:val="toc 8"/>
    <w:basedOn w:val="Normal"/>
    <w:next w:val="Normal"/>
    <w:autoRedefine/>
    <w:uiPriority w:val="39"/>
    <w:unhideWhenUsed/>
    <w:rsid w:val="00FB3624"/>
    <w:pPr>
      <w:spacing w:after="0"/>
      <w:ind w:left="1540"/>
    </w:pPr>
    <w:rPr>
      <w:rFonts w:asciiTheme="minorHAnsi" w:hAnsiTheme="minorHAnsi"/>
      <w:sz w:val="18"/>
      <w:szCs w:val="18"/>
    </w:rPr>
  </w:style>
  <w:style w:type="paragraph" w:styleId="TOC9">
    <w:name w:val="toc 9"/>
    <w:basedOn w:val="Normal"/>
    <w:next w:val="Normal"/>
    <w:autoRedefine/>
    <w:uiPriority w:val="39"/>
    <w:unhideWhenUsed/>
    <w:rsid w:val="00FB3624"/>
    <w:pPr>
      <w:spacing w:after="0"/>
      <w:ind w:left="1760"/>
    </w:pPr>
    <w:rPr>
      <w:rFonts w:asciiTheme="minorHAnsi" w:hAnsiTheme="minorHAnsi"/>
      <w:sz w:val="18"/>
      <w:szCs w:val="18"/>
    </w:rPr>
  </w:style>
  <w:style w:type="paragraph" w:customStyle="1" w:styleId="Listheader">
    <w:name w:val="List header"/>
    <w:basedOn w:val="Normal"/>
    <w:qFormat/>
    <w:rsid w:val="009F61AE"/>
    <w:pPr>
      <w:spacing w:after="0"/>
    </w:pPr>
    <w:rPr>
      <w:b/>
      <w:bCs/>
    </w:rPr>
  </w:style>
  <w:style w:type="character" w:styleId="PlaceholderText">
    <w:name w:val="Placeholder Text"/>
    <w:basedOn w:val="DefaultParagraphFont"/>
    <w:uiPriority w:val="99"/>
    <w:semiHidden/>
    <w:rsid w:val="00F364F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20946">
      <w:bodyDiv w:val="1"/>
      <w:marLeft w:val="0"/>
      <w:marRight w:val="0"/>
      <w:marTop w:val="0"/>
      <w:marBottom w:val="0"/>
      <w:divBdr>
        <w:top w:val="none" w:sz="0" w:space="0" w:color="auto"/>
        <w:left w:val="none" w:sz="0" w:space="0" w:color="auto"/>
        <w:bottom w:val="none" w:sz="0" w:space="0" w:color="auto"/>
        <w:right w:val="none" w:sz="0" w:space="0" w:color="auto"/>
      </w:divBdr>
      <w:divsChild>
        <w:div w:id="897473746">
          <w:marLeft w:val="0"/>
          <w:marRight w:val="0"/>
          <w:marTop w:val="0"/>
          <w:marBottom w:val="0"/>
          <w:divBdr>
            <w:top w:val="none" w:sz="0" w:space="0" w:color="auto"/>
            <w:left w:val="none" w:sz="0" w:space="0" w:color="auto"/>
            <w:bottom w:val="none" w:sz="0" w:space="0" w:color="auto"/>
            <w:right w:val="none" w:sz="0" w:space="0" w:color="auto"/>
          </w:divBdr>
        </w:div>
      </w:divsChild>
    </w:div>
    <w:div w:id="191235580">
      <w:bodyDiv w:val="1"/>
      <w:marLeft w:val="0"/>
      <w:marRight w:val="0"/>
      <w:marTop w:val="0"/>
      <w:marBottom w:val="0"/>
      <w:divBdr>
        <w:top w:val="none" w:sz="0" w:space="0" w:color="auto"/>
        <w:left w:val="none" w:sz="0" w:space="0" w:color="auto"/>
        <w:bottom w:val="none" w:sz="0" w:space="0" w:color="auto"/>
        <w:right w:val="none" w:sz="0" w:space="0" w:color="auto"/>
      </w:divBdr>
      <w:divsChild>
        <w:div w:id="331225773">
          <w:marLeft w:val="0"/>
          <w:marRight w:val="0"/>
          <w:marTop w:val="0"/>
          <w:marBottom w:val="0"/>
          <w:divBdr>
            <w:top w:val="none" w:sz="0" w:space="0" w:color="auto"/>
            <w:left w:val="none" w:sz="0" w:space="0" w:color="auto"/>
            <w:bottom w:val="none" w:sz="0" w:space="0" w:color="auto"/>
            <w:right w:val="none" w:sz="0" w:space="0" w:color="auto"/>
          </w:divBdr>
        </w:div>
        <w:div w:id="1888832391">
          <w:marLeft w:val="0"/>
          <w:marRight w:val="0"/>
          <w:marTop w:val="0"/>
          <w:marBottom w:val="0"/>
          <w:divBdr>
            <w:top w:val="none" w:sz="0" w:space="0" w:color="auto"/>
            <w:left w:val="none" w:sz="0" w:space="0" w:color="auto"/>
            <w:bottom w:val="none" w:sz="0" w:space="0" w:color="auto"/>
            <w:right w:val="none" w:sz="0" w:space="0" w:color="auto"/>
          </w:divBdr>
        </w:div>
        <w:div w:id="1971325239">
          <w:marLeft w:val="0"/>
          <w:marRight w:val="0"/>
          <w:marTop w:val="0"/>
          <w:marBottom w:val="0"/>
          <w:divBdr>
            <w:top w:val="none" w:sz="0" w:space="0" w:color="auto"/>
            <w:left w:val="none" w:sz="0" w:space="0" w:color="auto"/>
            <w:bottom w:val="none" w:sz="0" w:space="0" w:color="auto"/>
            <w:right w:val="none" w:sz="0" w:space="0" w:color="auto"/>
          </w:divBdr>
        </w:div>
      </w:divsChild>
    </w:div>
    <w:div w:id="596403274">
      <w:bodyDiv w:val="1"/>
      <w:marLeft w:val="0"/>
      <w:marRight w:val="0"/>
      <w:marTop w:val="0"/>
      <w:marBottom w:val="0"/>
      <w:divBdr>
        <w:top w:val="none" w:sz="0" w:space="0" w:color="auto"/>
        <w:left w:val="none" w:sz="0" w:space="0" w:color="auto"/>
        <w:bottom w:val="none" w:sz="0" w:space="0" w:color="auto"/>
        <w:right w:val="none" w:sz="0" w:space="0" w:color="auto"/>
      </w:divBdr>
      <w:divsChild>
        <w:div w:id="1610162629">
          <w:marLeft w:val="0"/>
          <w:marRight w:val="0"/>
          <w:marTop w:val="0"/>
          <w:marBottom w:val="0"/>
          <w:divBdr>
            <w:top w:val="none" w:sz="0" w:space="0" w:color="auto"/>
            <w:left w:val="none" w:sz="0" w:space="0" w:color="auto"/>
            <w:bottom w:val="none" w:sz="0" w:space="0" w:color="auto"/>
            <w:right w:val="none" w:sz="0" w:space="0" w:color="auto"/>
          </w:divBdr>
        </w:div>
      </w:divsChild>
    </w:div>
    <w:div w:id="1103308169">
      <w:bodyDiv w:val="1"/>
      <w:marLeft w:val="0"/>
      <w:marRight w:val="0"/>
      <w:marTop w:val="0"/>
      <w:marBottom w:val="0"/>
      <w:divBdr>
        <w:top w:val="none" w:sz="0" w:space="0" w:color="auto"/>
        <w:left w:val="none" w:sz="0" w:space="0" w:color="auto"/>
        <w:bottom w:val="none" w:sz="0" w:space="0" w:color="auto"/>
        <w:right w:val="none" w:sz="0" w:space="0" w:color="auto"/>
      </w:divBdr>
      <w:divsChild>
        <w:div w:id="1750617529">
          <w:marLeft w:val="0"/>
          <w:marRight w:val="0"/>
          <w:marTop w:val="0"/>
          <w:marBottom w:val="0"/>
          <w:divBdr>
            <w:top w:val="none" w:sz="0" w:space="0" w:color="auto"/>
            <w:left w:val="none" w:sz="0" w:space="0" w:color="auto"/>
            <w:bottom w:val="none" w:sz="0" w:space="0" w:color="auto"/>
            <w:right w:val="none" w:sz="0" w:space="0" w:color="auto"/>
          </w:divBdr>
        </w:div>
      </w:divsChild>
    </w:div>
    <w:div w:id="1253389477">
      <w:bodyDiv w:val="1"/>
      <w:marLeft w:val="0"/>
      <w:marRight w:val="0"/>
      <w:marTop w:val="0"/>
      <w:marBottom w:val="0"/>
      <w:divBdr>
        <w:top w:val="none" w:sz="0" w:space="0" w:color="auto"/>
        <w:left w:val="none" w:sz="0" w:space="0" w:color="auto"/>
        <w:bottom w:val="none" w:sz="0" w:space="0" w:color="auto"/>
        <w:right w:val="none" w:sz="0" w:space="0" w:color="auto"/>
      </w:divBdr>
      <w:divsChild>
        <w:div w:id="1792163039">
          <w:marLeft w:val="0"/>
          <w:marRight w:val="0"/>
          <w:marTop w:val="0"/>
          <w:marBottom w:val="0"/>
          <w:divBdr>
            <w:top w:val="none" w:sz="0" w:space="0" w:color="auto"/>
            <w:left w:val="none" w:sz="0" w:space="0" w:color="auto"/>
            <w:bottom w:val="none" w:sz="0" w:space="0" w:color="auto"/>
            <w:right w:val="none" w:sz="0" w:space="0" w:color="auto"/>
          </w:divBdr>
        </w:div>
      </w:divsChild>
    </w:div>
    <w:div w:id="1939480709">
      <w:bodyDiv w:val="1"/>
      <w:marLeft w:val="0"/>
      <w:marRight w:val="0"/>
      <w:marTop w:val="0"/>
      <w:marBottom w:val="0"/>
      <w:divBdr>
        <w:top w:val="none" w:sz="0" w:space="0" w:color="auto"/>
        <w:left w:val="none" w:sz="0" w:space="0" w:color="auto"/>
        <w:bottom w:val="none" w:sz="0" w:space="0" w:color="auto"/>
        <w:right w:val="none" w:sz="0" w:space="0" w:color="auto"/>
      </w:divBdr>
      <w:divsChild>
        <w:div w:id="15836814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171629\Downloads\Word-doc_Logo-header-4%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3B383A9A-10F4-468D-B49D-6068D092E100}"/>
      </w:docPartPr>
      <w:docPartBody>
        <w:p w:rsidR="00BB7E59" w:rsidRDefault="00B07052">
          <w:r w:rsidRPr="00A7073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052"/>
    <w:rsid w:val="003E62B8"/>
    <w:rsid w:val="006C60D3"/>
    <w:rsid w:val="00824060"/>
    <w:rsid w:val="00A1448D"/>
    <w:rsid w:val="00B07052"/>
    <w:rsid w:val="00BB7E59"/>
    <w:rsid w:val="00D03D60"/>
    <w:rsid w:val="00ED5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7E5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UTSW-Brand-01">
  <a:themeElements>
    <a:clrScheme name="UTSW Brand">
      <a:dk1>
        <a:srgbClr val="646367"/>
      </a:dk1>
      <a:lt1>
        <a:srgbClr val="FFFFFF"/>
      </a:lt1>
      <a:dk2>
        <a:srgbClr val="003764"/>
      </a:dk2>
      <a:lt2>
        <a:srgbClr val="E6EBEF"/>
      </a:lt2>
      <a:accent1>
        <a:srgbClr val="024C97"/>
      </a:accent1>
      <a:accent2>
        <a:srgbClr val="1278BF"/>
      </a:accent2>
      <a:accent3>
        <a:srgbClr val="D54126"/>
      </a:accent3>
      <a:accent4>
        <a:srgbClr val="C31E2E"/>
      </a:accent4>
      <a:accent5>
        <a:srgbClr val="02833F"/>
      </a:accent5>
      <a:accent6>
        <a:srgbClr val="655EA8"/>
      </a:accent6>
      <a:hlink>
        <a:srgbClr val="1278BF"/>
      </a:hlink>
      <a:folHlink>
        <a:srgbClr val="1278B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UTSW-Brand-01" id="{2FBBF432-AD66-B84D-B09E-A41B67C5604C}" vid="{4A6F3892-9AA5-0E4F-8B25-134730CDBBB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ivision xmlns="d23a3687-4b4b-48f3-9fdc-5b8853c7c41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37207F56BD154E82CD63E41B302798" ma:contentTypeVersion="9" ma:contentTypeDescription="Create a new document." ma:contentTypeScope="" ma:versionID="a1455bda0ebacfd81a11bb7b5fbf7440">
  <xsd:schema xmlns:xsd="http://www.w3.org/2001/XMLSchema" xmlns:xs="http://www.w3.org/2001/XMLSchema" xmlns:p="http://schemas.microsoft.com/office/2006/metadata/properties" xmlns:ns2="d23a3687-4b4b-48f3-9fdc-5b8853c7c41c" targetNamespace="http://schemas.microsoft.com/office/2006/metadata/properties" ma:root="true" ma:fieldsID="678ee463442b5adc49a20749a254b354" ns2:_="">
    <xsd:import namespace="d23a3687-4b4b-48f3-9fdc-5b8853c7c4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Division"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3a3687-4b4b-48f3-9fdc-5b8853c7c4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Division" ma:index="12" nillable="true" ma:displayName="Division" ma:format="Dropdown" ma:internalName="Division">
      <xsd:simpleType>
        <xsd:restriction base="dms:Choice">
          <xsd:enumeration value="IRB"/>
          <xsd:enumeration value="Reliance"/>
          <xsd:enumeration value="sIRB"/>
          <xsd:enumeration value="QA/Monitoring"/>
          <xsd:enumeration value="RSO"/>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402D9-98D7-44B3-9790-22090E73A0AF}">
  <ds:schemaRefs>
    <ds:schemaRef ds:uri="http://schemas.microsoft.com/office/2006/documentManagement/types"/>
    <ds:schemaRef ds:uri="http://purl.org/dc/dcmitype/"/>
    <ds:schemaRef ds:uri="http://www.w3.org/XML/1998/namespace"/>
    <ds:schemaRef ds:uri="http://purl.org/dc/terms/"/>
    <ds:schemaRef ds:uri="http://schemas.microsoft.com/office/2006/metadata/properties"/>
    <ds:schemaRef ds:uri="d23a3687-4b4b-48f3-9fdc-5b8853c7c41c"/>
    <ds:schemaRef ds:uri="http://schemas.openxmlformats.org/package/2006/metadata/core-properties"/>
    <ds:schemaRef ds:uri="http://schemas.microsoft.com/office/infopath/2007/PartnerControls"/>
    <ds:schemaRef ds:uri="http://purl.org/dc/elements/1.1/"/>
  </ds:schemaRefs>
</ds:datastoreItem>
</file>

<file path=customXml/itemProps2.xml><?xml version="1.0" encoding="utf-8"?>
<ds:datastoreItem xmlns:ds="http://schemas.openxmlformats.org/officeDocument/2006/customXml" ds:itemID="{5121D2CB-0683-428B-B1C5-88C4ABE158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3a3687-4b4b-48f3-9fdc-5b8853c7c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B914BE-FDAF-48BF-8B2B-61039B2D1E64}">
  <ds:schemaRefs>
    <ds:schemaRef ds:uri="http://schemas.microsoft.com/sharepoint/v3/contenttype/forms"/>
  </ds:schemaRefs>
</ds:datastoreItem>
</file>

<file path=customXml/itemProps4.xml><?xml version="1.0" encoding="utf-8"?>
<ds:datastoreItem xmlns:ds="http://schemas.openxmlformats.org/officeDocument/2006/customXml" ds:itemID="{A4F076D9-B86D-0B4E-BCF0-239627245935}">
  <ds:schemaRefs>
    <ds:schemaRef ds:uri="http://schemas.openxmlformats.org/officeDocument/2006/bibliography"/>
  </ds:schemaRefs>
</ds:datastoreItem>
</file>

<file path=docMetadata/LabelInfo.xml><?xml version="1.0" encoding="utf-8"?>
<clbl:labelList xmlns:clbl="http://schemas.microsoft.com/office/2020/mipLabelMetadata">
  <clbl:label id="{9d418695-71ac-4c31-b5b2-c196c8ec3c8a}" enabled="0" method="" siteId="{9d418695-71ac-4c31-b5b2-c196c8ec3c8a}" removed="1"/>
</clbl:labelList>
</file>

<file path=docProps/app.xml><?xml version="1.0" encoding="utf-8"?>
<Properties xmlns="http://schemas.openxmlformats.org/officeDocument/2006/extended-properties" xmlns:vt="http://schemas.openxmlformats.org/officeDocument/2006/docPropsVTypes">
  <Template>Word-doc_Logo-header-4 (1).dotx</Template>
  <TotalTime>4</TotalTime>
  <Pages>5</Pages>
  <Words>1232</Words>
  <Characters>7028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Accessible doc basic logo header</vt:lpstr>
    </vt:vector>
  </TitlesOfParts>
  <Manager/>
  <Company/>
  <LinksUpToDate>false</LinksUpToDate>
  <CharactersWithSpaces>8244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doc basic logo header</dc:title>
  <dc:subject/>
  <dc:creator>Kelechi Echendu</dc:creator>
  <cp:keywords/>
  <dc:description/>
  <cp:lastModifiedBy>Meyad Bird</cp:lastModifiedBy>
  <cp:revision>7</cp:revision>
  <cp:lastPrinted>2025-07-07T21:08:00Z</cp:lastPrinted>
  <dcterms:created xsi:type="dcterms:W3CDTF">2026-09-23T14:38:00Z</dcterms:created>
  <dcterms:modified xsi:type="dcterms:W3CDTF">2026-09-23T13:12:00Z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0x0101003C37207F56BD154E82CD63E41B302798</vt:lpwstr>
  </property>
  <property fmtid="{D5CDD505-2E9C-101B-9397-08002B2CF9AE}" pid="3" name="MediaServiceImageTags">
    <vt:lpwstr/>
  </property>
  <property fmtid="{D5CDD505-2E9C-101B-9397-08002B2CF9AE}" pid="4" name="docLang">
    <vt:lpwstr>en</vt:lpwstr>
  </property>
</Properties>
</file>